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7281D460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0C270C">
        <w:rPr>
          <w:i/>
          <w:iCs/>
          <w:sz w:val="20"/>
          <w:szCs w:val="20"/>
        </w:rPr>
        <w:t>8</w:t>
      </w:r>
      <w:r w:rsidR="00101BB0">
        <w:rPr>
          <w:i/>
          <w:iCs/>
          <w:sz w:val="20"/>
          <w:szCs w:val="20"/>
        </w:rPr>
        <w:t>3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79124C">
        <w:rPr>
          <w:i/>
          <w:iCs/>
          <w:sz w:val="20"/>
          <w:szCs w:val="20"/>
        </w:rPr>
        <w:t>2</w:t>
      </w:r>
    </w:p>
    <w:p w14:paraId="05D5AF6E" w14:textId="25DCA7C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33515F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7B8DE1C1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79124C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79124C">
        <w:rPr>
          <w:bCs/>
        </w:rPr>
        <w:t>710</w:t>
      </w:r>
      <w:r w:rsidR="000C270C">
        <w:rPr>
          <w:bCs/>
        </w:rPr>
        <w:t xml:space="preserve"> z późn.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7289F79D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33515F" w:rsidRPr="0033515F">
        <w:rPr>
          <w:b/>
          <w:i/>
        </w:rPr>
        <w:t>usług</w:t>
      </w:r>
      <w:r w:rsidR="0033515F">
        <w:rPr>
          <w:b/>
          <w:i/>
        </w:rPr>
        <w:t>ę</w:t>
      </w:r>
      <w:r w:rsidR="0033515F" w:rsidRPr="0033515F">
        <w:rPr>
          <w:b/>
          <w:i/>
        </w:rPr>
        <w:t xml:space="preserve"> cateringow</w:t>
      </w:r>
      <w:r w:rsidR="0033515F">
        <w:rPr>
          <w:b/>
          <w:i/>
        </w:rPr>
        <w:t>ą</w:t>
      </w:r>
      <w:r w:rsidR="0033515F" w:rsidRPr="0033515F">
        <w:rPr>
          <w:b/>
          <w:i/>
        </w:rPr>
        <w:t xml:space="preserve"> na potrzeby spotkania informacyjnego dla beneficjentów organizowanego przez Lubelską Agencję Wspierania Przedsiębiorczości w Lublinie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0C270C">
        <w:rPr>
          <w:b/>
          <w:i/>
          <w:iCs/>
          <w:color w:val="000000"/>
        </w:rPr>
        <w:t>8</w:t>
      </w:r>
      <w:r w:rsidR="00101BB0">
        <w:rPr>
          <w:b/>
          <w:i/>
          <w:iCs/>
          <w:color w:val="000000"/>
        </w:rPr>
        <w:t>3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79124C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="0079124C">
        <w:t xml:space="preserve"> </w:t>
      </w:r>
      <w:r w:rsidRPr="0034204F">
        <w:t>prowadzonego przez</w:t>
      </w:r>
      <w:r w:rsidR="00A876B8">
        <w:t xml:space="preserve"> </w:t>
      </w:r>
      <w:r w:rsidRPr="0034204F">
        <w:t>Lubelską Agencję Wspierania Przedsiębiorczości w Lublinie,</w:t>
      </w:r>
      <w:r w:rsidR="0079124C">
        <w:t xml:space="preserve"> </w:t>
      </w:r>
      <w:r w:rsidRPr="0034204F">
        <w:t>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313FE297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EB3C36">
        <w:t>IV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1F81370B" w:rsidR="00E876D2" w:rsidRDefault="00E876D2" w:rsidP="006A5B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(podpis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CF190" w14:textId="77777777" w:rsidR="00F5675B" w:rsidRDefault="00F5675B" w:rsidP="00EE7D7D">
      <w:r>
        <w:separator/>
      </w:r>
    </w:p>
  </w:endnote>
  <w:endnote w:type="continuationSeparator" w:id="0">
    <w:p w14:paraId="40A4013F" w14:textId="77777777" w:rsidR="00F5675B" w:rsidRDefault="00F5675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4BF72" w14:textId="77777777" w:rsidR="00F5675B" w:rsidRDefault="00F5675B" w:rsidP="00EE7D7D">
      <w:r>
        <w:separator/>
      </w:r>
    </w:p>
  </w:footnote>
  <w:footnote w:type="continuationSeparator" w:id="0">
    <w:p w14:paraId="748FA1D1" w14:textId="77777777" w:rsidR="00F5675B" w:rsidRDefault="00F5675B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7B5C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476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75EE"/>
    <w:rsid w:val="0006138B"/>
    <w:rsid w:val="00067EE1"/>
    <w:rsid w:val="000865A3"/>
    <w:rsid w:val="000A2EEF"/>
    <w:rsid w:val="000B5C1D"/>
    <w:rsid w:val="000C270C"/>
    <w:rsid w:val="000C690B"/>
    <w:rsid w:val="00101BB0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3515F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4E5284"/>
    <w:rsid w:val="00503247"/>
    <w:rsid w:val="005166DC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A5B7B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9124C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E54CA"/>
    <w:rsid w:val="009F2C05"/>
    <w:rsid w:val="009F7D2D"/>
    <w:rsid w:val="00A049DE"/>
    <w:rsid w:val="00A203FC"/>
    <w:rsid w:val="00A26CF5"/>
    <w:rsid w:val="00A42763"/>
    <w:rsid w:val="00A56B94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0F08"/>
    <w:rsid w:val="00DB1EC2"/>
    <w:rsid w:val="00DD45B2"/>
    <w:rsid w:val="00DE119F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C36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5675B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228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91</cp:revision>
  <cp:lastPrinted>2016-04-29T10:29:00Z</cp:lastPrinted>
  <dcterms:created xsi:type="dcterms:W3CDTF">2016-02-05T13:12:00Z</dcterms:created>
  <dcterms:modified xsi:type="dcterms:W3CDTF">2022-11-04T11:45:00Z</dcterms:modified>
</cp:coreProperties>
</file>