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97148" w14:textId="47318931" w:rsidR="00905439" w:rsidRPr="00D14D2A" w:rsidRDefault="00D14D2A" w:rsidP="00905439">
      <w:pPr>
        <w:keepNext/>
        <w:spacing w:line="276" w:lineRule="auto"/>
        <w:rPr>
          <w:bCs/>
          <w:i/>
          <w:color w:val="000000" w:themeColor="text1"/>
          <w:sz w:val="18"/>
          <w:szCs w:val="18"/>
        </w:rPr>
      </w:pPr>
      <w:r w:rsidRPr="00D14D2A">
        <w:rPr>
          <w:bCs/>
          <w:i/>
          <w:color w:val="000000" w:themeColor="text1"/>
          <w:sz w:val="18"/>
          <w:szCs w:val="18"/>
        </w:rPr>
        <w:t>RPO.IV.KK.2621/</w:t>
      </w:r>
      <w:r w:rsidR="002C2BD8">
        <w:rPr>
          <w:bCs/>
          <w:i/>
          <w:color w:val="000000" w:themeColor="text1"/>
          <w:sz w:val="18"/>
          <w:szCs w:val="18"/>
        </w:rPr>
        <w:t>81</w:t>
      </w:r>
      <w:r w:rsidRPr="00D14D2A">
        <w:rPr>
          <w:bCs/>
          <w:i/>
          <w:color w:val="000000" w:themeColor="text1"/>
          <w:sz w:val="18"/>
          <w:szCs w:val="18"/>
        </w:rPr>
        <w:t>/202</w:t>
      </w:r>
      <w:r w:rsidR="008165D4">
        <w:rPr>
          <w:bCs/>
          <w:i/>
          <w:color w:val="000000" w:themeColor="text1"/>
          <w:sz w:val="18"/>
          <w:szCs w:val="18"/>
        </w:rPr>
        <w:t>2</w:t>
      </w:r>
    </w:p>
    <w:p w14:paraId="5BB84615" w14:textId="1BD1EA0F" w:rsidR="00D14D2A" w:rsidRPr="00D14D2A" w:rsidRDefault="00D14D2A" w:rsidP="00D14D2A">
      <w:pPr>
        <w:keepNext/>
        <w:spacing w:line="276" w:lineRule="auto"/>
        <w:jc w:val="right"/>
        <w:rPr>
          <w:bCs/>
          <w:i/>
          <w:color w:val="000000" w:themeColor="text1"/>
          <w:sz w:val="18"/>
          <w:szCs w:val="18"/>
        </w:rPr>
      </w:pPr>
      <w:r w:rsidRPr="00D14D2A">
        <w:rPr>
          <w:bCs/>
          <w:i/>
          <w:color w:val="000000" w:themeColor="text1"/>
          <w:sz w:val="18"/>
          <w:szCs w:val="18"/>
        </w:rPr>
        <w:t xml:space="preserve">Załącznik nr </w:t>
      </w:r>
      <w:r w:rsidR="0064017B">
        <w:rPr>
          <w:bCs/>
          <w:i/>
          <w:color w:val="000000" w:themeColor="text1"/>
          <w:sz w:val="18"/>
          <w:szCs w:val="18"/>
        </w:rPr>
        <w:t>2</w:t>
      </w:r>
      <w:r w:rsidRPr="00D14D2A">
        <w:rPr>
          <w:bCs/>
          <w:i/>
          <w:color w:val="000000" w:themeColor="text1"/>
          <w:sz w:val="18"/>
          <w:szCs w:val="18"/>
        </w:rPr>
        <w:t xml:space="preserve"> do Zaproszenia do składania ofert – Formularz </w:t>
      </w:r>
      <w:r w:rsidR="00882B3D">
        <w:rPr>
          <w:bCs/>
          <w:i/>
          <w:color w:val="000000" w:themeColor="text1"/>
          <w:sz w:val="18"/>
          <w:szCs w:val="18"/>
        </w:rPr>
        <w:t>cen</w:t>
      </w:r>
      <w:r w:rsidRPr="00D14D2A">
        <w:rPr>
          <w:bCs/>
          <w:i/>
          <w:color w:val="000000" w:themeColor="text1"/>
          <w:sz w:val="18"/>
          <w:szCs w:val="18"/>
        </w:rPr>
        <w:t>owy</w:t>
      </w:r>
    </w:p>
    <w:p w14:paraId="5B43DA95" w14:textId="7EAFD3FD" w:rsidR="00905439" w:rsidRPr="001276DA" w:rsidRDefault="00905439" w:rsidP="001276DA">
      <w:pPr>
        <w:keepNext/>
        <w:spacing w:line="276" w:lineRule="auto"/>
        <w:jc w:val="right"/>
        <w:rPr>
          <w:bCs/>
          <w:i/>
          <w:color w:val="000000" w:themeColor="text1"/>
        </w:rPr>
      </w:pP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</w:p>
    <w:p w14:paraId="05D4F04A" w14:textId="224F715E" w:rsidR="00905439" w:rsidRPr="00462B30" w:rsidRDefault="00905439" w:rsidP="00462B30">
      <w:pPr>
        <w:pStyle w:val="Nagwek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Formularz </w:t>
      </w:r>
      <w:r w:rsidR="00882B3D">
        <w:rPr>
          <w:rFonts w:ascii="Times New Roman" w:hAnsi="Times New Roman" w:cs="Times New Roman"/>
          <w:b/>
          <w:color w:val="auto"/>
          <w:sz w:val="28"/>
          <w:szCs w:val="28"/>
        </w:rPr>
        <w:t>cen</w:t>
      </w:r>
      <w:r w:rsidR="000E377B">
        <w:rPr>
          <w:rFonts w:ascii="Times New Roman" w:hAnsi="Times New Roman" w:cs="Times New Roman"/>
          <w:b/>
          <w:color w:val="auto"/>
          <w:sz w:val="28"/>
          <w:szCs w:val="28"/>
        </w:rPr>
        <w:t>owy</w:t>
      </w:r>
    </w:p>
    <w:p w14:paraId="72FEF7ED" w14:textId="77777777" w:rsidR="009A0440" w:rsidRDefault="009A0440" w:rsidP="009A0440">
      <w:pPr>
        <w:jc w:val="center"/>
        <w:rPr>
          <w:b/>
        </w:rPr>
      </w:pPr>
      <w:r>
        <w:rPr>
          <w:b/>
        </w:rPr>
        <w:t xml:space="preserve">na </w:t>
      </w:r>
      <w:r w:rsidRPr="009A0440">
        <w:rPr>
          <w:b/>
        </w:rPr>
        <w:t>dostaw</w:t>
      </w:r>
      <w:r>
        <w:rPr>
          <w:b/>
        </w:rPr>
        <w:t>ę</w:t>
      </w:r>
      <w:r w:rsidRPr="009A0440">
        <w:rPr>
          <w:b/>
        </w:rPr>
        <w:t xml:space="preserve"> dwóch dronów na potrzeby Oddziału Kontroli </w:t>
      </w:r>
    </w:p>
    <w:p w14:paraId="1F69630D" w14:textId="134902D9" w:rsidR="00905439" w:rsidRPr="00CD41B7" w:rsidRDefault="009A0440" w:rsidP="009A0440">
      <w:pPr>
        <w:jc w:val="center"/>
        <w:rPr>
          <w:rFonts w:ascii="Arial" w:hAnsi="Arial" w:cs="Arial"/>
        </w:rPr>
      </w:pPr>
      <w:r w:rsidRPr="009A0440">
        <w:rPr>
          <w:b/>
        </w:rPr>
        <w:t>Lubelskiej Agencji Wspierania Przedsiębiorczości w Lublinie</w:t>
      </w:r>
    </w:p>
    <w:p w14:paraId="023BE3E2" w14:textId="4EA202CF" w:rsidR="008C280C" w:rsidRPr="008C280C" w:rsidRDefault="008C280C" w:rsidP="00CF1C43">
      <w:pPr>
        <w:tabs>
          <w:tab w:val="center" w:pos="900"/>
          <w:tab w:val="center" w:pos="5400"/>
        </w:tabs>
        <w:spacing w:line="276" w:lineRule="auto"/>
        <w:rPr>
          <w:bCs/>
          <w:color w:val="000000" w:themeColor="text1"/>
          <w:sz w:val="20"/>
          <w:szCs w:val="20"/>
        </w:rPr>
      </w:pPr>
    </w:p>
    <w:p w14:paraId="68D6D990" w14:textId="77777777" w:rsidR="009A0440" w:rsidRDefault="009A0440" w:rsidP="008C280C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Cs/>
        </w:rPr>
      </w:pPr>
    </w:p>
    <w:p w14:paraId="52A0CA80" w14:textId="2F3A40DB" w:rsidR="008C280C" w:rsidRPr="008C280C" w:rsidRDefault="008C280C" w:rsidP="008C280C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Nazwa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7D855F2C" w14:textId="77777777" w:rsidR="008C280C" w:rsidRPr="008C280C" w:rsidRDefault="008C280C" w:rsidP="008C280C">
      <w:pPr>
        <w:tabs>
          <w:tab w:val="left" w:pos="2127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Adres siedziby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00A1108D" w14:textId="1F14781D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Tel. ………………………………………</w:t>
      </w:r>
      <w:r>
        <w:rPr>
          <w:bCs/>
        </w:rPr>
        <w:t>……………………………………………………...</w:t>
      </w:r>
    </w:p>
    <w:p w14:paraId="3E04A48D" w14:textId="0C7F88F6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E-mail ……………………………………</w:t>
      </w:r>
      <w:r>
        <w:rPr>
          <w:bCs/>
        </w:rPr>
        <w:t>……………………………………………………..</w:t>
      </w:r>
    </w:p>
    <w:p w14:paraId="532978F5" w14:textId="77777777" w:rsidR="008C280C" w:rsidRDefault="008C280C" w:rsidP="008C280C">
      <w:pPr>
        <w:tabs>
          <w:tab w:val="left" w:leader="dot" w:pos="9072"/>
        </w:tabs>
        <w:spacing w:line="360" w:lineRule="auto"/>
        <w:jc w:val="both"/>
        <w:rPr>
          <w:b/>
        </w:rPr>
      </w:pPr>
    </w:p>
    <w:p w14:paraId="79123C19" w14:textId="77777777" w:rsidR="008C280C" w:rsidRPr="005310A3" w:rsidRDefault="008C280C" w:rsidP="008C280C">
      <w:pPr>
        <w:pStyle w:val="Akapitzlist"/>
        <w:numPr>
          <w:ilvl w:val="0"/>
          <w:numId w:val="27"/>
        </w:num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u w:val="single"/>
        </w:rPr>
      </w:pPr>
      <w:r w:rsidRPr="005310A3">
        <w:rPr>
          <w:b/>
          <w:u w:val="single"/>
        </w:rPr>
        <w:t>Cena oferty</w:t>
      </w:r>
    </w:p>
    <w:p w14:paraId="4B9876E7" w14:textId="35DCB1EB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oferty brutto wynosi: …………</w:t>
      </w:r>
      <w:r w:rsidR="002902A8">
        <w:rPr>
          <w:b/>
          <w:bCs/>
        </w:rPr>
        <w:t>……………..</w:t>
      </w:r>
      <w:r>
        <w:rPr>
          <w:b/>
          <w:bCs/>
        </w:rPr>
        <w:t>……</w:t>
      </w:r>
      <w:r w:rsidR="004D293A">
        <w:rPr>
          <w:b/>
          <w:bCs/>
        </w:rPr>
        <w:t>………………</w:t>
      </w:r>
      <w:r w:rsidR="002902A8">
        <w:rPr>
          <w:b/>
          <w:bCs/>
        </w:rPr>
        <w:t>.</w:t>
      </w:r>
      <w:r>
        <w:rPr>
          <w:b/>
          <w:bCs/>
        </w:rPr>
        <w:t>…..… PLN brutto</w:t>
      </w:r>
    </w:p>
    <w:p w14:paraId="33166472" w14:textId="339B25C2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Słownie: ………………………………</w:t>
      </w:r>
      <w:r w:rsidR="002902A8">
        <w:rPr>
          <w:b/>
          <w:bCs/>
        </w:rPr>
        <w:t>………………</w:t>
      </w:r>
      <w:r>
        <w:rPr>
          <w:b/>
          <w:bCs/>
        </w:rPr>
        <w:t>………………………</w:t>
      </w:r>
      <w:r w:rsidR="00427AC2">
        <w:rPr>
          <w:b/>
          <w:bCs/>
        </w:rPr>
        <w:t>.</w:t>
      </w:r>
      <w:r>
        <w:rPr>
          <w:b/>
          <w:bCs/>
        </w:rPr>
        <w:t>… PLN brutto</w:t>
      </w:r>
    </w:p>
    <w:p w14:paraId="7D182BCC" w14:textId="5C9B33C9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Cena za 1 </w:t>
      </w:r>
      <w:r w:rsidR="009A0440">
        <w:rPr>
          <w:b/>
          <w:bCs/>
        </w:rPr>
        <w:t>zestaw</w:t>
      </w:r>
      <w:r>
        <w:rPr>
          <w:b/>
          <w:bCs/>
        </w:rPr>
        <w:t>………</w:t>
      </w:r>
      <w:r w:rsidR="002902A8">
        <w:rPr>
          <w:b/>
          <w:bCs/>
        </w:rPr>
        <w:t>………………</w:t>
      </w:r>
      <w:r w:rsidR="004D293A">
        <w:rPr>
          <w:b/>
          <w:bCs/>
        </w:rPr>
        <w:t>……………</w:t>
      </w:r>
      <w:r w:rsidR="009A0440">
        <w:rPr>
          <w:b/>
          <w:bCs/>
        </w:rPr>
        <w:t>………………</w:t>
      </w:r>
      <w:r w:rsidR="004D293A">
        <w:rPr>
          <w:b/>
          <w:bCs/>
        </w:rPr>
        <w:t>………</w:t>
      </w:r>
      <w:r>
        <w:rPr>
          <w:b/>
          <w:bCs/>
        </w:rPr>
        <w:t>…… PLN brutto</w:t>
      </w:r>
    </w:p>
    <w:p w14:paraId="23552EC4" w14:textId="6DC043CB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  <w:r>
        <w:rPr>
          <w:b/>
          <w:bCs/>
        </w:rPr>
        <w:t xml:space="preserve">Stawka VAT: </w:t>
      </w:r>
      <w:r w:rsidR="002902A8">
        <w:rPr>
          <w:b/>
          <w:bCs/>
        </w:rPr>
        <w:t>…. %</w:t>
      </w:r>
    </w:p>
    <w:p w14:paraId="5CB049EE" w14:textId="77777777" w:rsidR="008C280C" w:rsidRDefault="008C280C" w:rsidP="008C280C">
      <w:pPr>
        <w:tabs>
          <w:tab w:val="left" w:pos="4020"/>
          <w:tab w:val="left" w:leader="dot" w:pos="8505"/>
        </w:tabs>
        <w:jc w:val="both"/>
        <w:rPr>
          <w:b/>
          <w:bCs/>
        </w:rPr>
      </w:pPr>
    </w:p>
    <w:p w14:paraId="72111057" w14:textId="77777777" w:rsidR="008C280C" w:rsidRPr="00541916" w:rsidRDefault="008C280C" w:rsidP="00920C6F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</w:rPr>
      </w:pPr>
      <w:r w:rsidRPr="00541916">
        <w:rPr>
          <w:b/>
          <w:bCs/>
        </w:rPr>
        <w:t>Jednocześnie oświadczam</w:t>
      </w:r>
      <w:r>
        <w:rPr>
          <w:b/>
          <w:bCs/>
        </w:rPr>
        <w:t>/-my</w:t>
      </w:r>
      <w:r w:rsidRPr="00541916">
        <w:rPr>
          <w:b/>
          <w:bCs/>
        </w:rPr>
        <w:t>, że:</w:t>
      </w:r>
    </w:p>
    <w:p w14:paraId="13ACD47E" w14:textId="09627121" w:rsidR="008C280C" w:rsidRPr="009A0440" w:rsidRDefault="008C280C" w:rsidP="00920C6F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18"/>
          <w:szCs w:val="18"/>
        </w:rPr>
      </w:pPr>
      <w:r w:rsidRPr="009A0440">
        <w:rPr>
          <w:sz w:val="18"/>
          <w:szCs w:val="18"/>
        </w:rPr>
        <w:t xml:space="preserve">cena dotyczy </w:t>
      </w:r>
      <w:r w:rsidR="009A0440" w:rsidRPr="009A0440">
        <w:rPr>
          <w:sz w:val="18"/>
          <w:szCs w:val="18"/>
        </w:rPr>
        <w:t>2 zestawów szczegółowo opisanych w z</w:t>
      </w:r>
      <w:r w:rsidRPr="009A0440">
        <w:rPr>
          <w:sz w:val="18"/>
          <w:szCs w:val="18"/>
        </w:rPr>
        <w:t>ałączonym opisie przedmiotu zamówienia</w:t>
      </w:r>
      <w:r w:rsidR="00920C6F" w:rsidRPr="009A0440">
        <w:rPr>
          <w:sz w:val="18"/>
          <w:szCs w:val="18"/>
        </w:rPr>
        <w:t xml:space="preserve"> </w:t>
      </w:r>
      <w:r w:rsidRPr="009A0440">
        <w:rPr>
          <w:sz w:val="18"/>
          <w:szCs w:val="18"/>
        </w:rPr>
        <w:t xml:space="preserve">i zawiera wszystkie składniki, które należy zapłacić za przedmiot zamówienia; </w:t>
      </w:r>
    </w:p>
    <w:p w14:paraId="40C74AAB" w14:textId="5674D532" w:rsidR="00462B30" w:rsidRPr="009A0440" w:rsidRDefault="008C280C" w:rsidP="00920C6F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18"/>
          <w:szCs w:val="18"/>
        </w:rPr>
      </w:pPr>
      <w:r w:rsidRPr="009A0440">
        <w:rPr>
          <w:sz w:val="18"/>
          <w:szCs w:val="18"/>
        </w:rPr>
        <w:t>akceptuję/-my opis przedmiotu zamówienia</w:t>
      </w:r>
      <w:r w:rsidR="009A0440" w:rsidRPr="009A0440">
        <w:rPr>
          <w:sz w:val="18"/>
          <w:szCs w:val="18"/>
        </w:rPr>
        <w:t xml:space="preserve"> </w:t>
      </w:r>
      <w:r w:rsidRPr="009A0440">
        <w:rPr>
          <w:sz w:val="18"/>
          <w:szCs w:val="18"/>
        </w:rPr>
        <w:t>i warunki realizacji usługi</w:t>
      </w:r>
      <w:r w:rsidR="00462B30" w:rsidRPr="009A0440">
        <w:rPr>
          <w:sz w:val="18"/>
          <w:szCs w:val="18"/>
        </w:rPr>
        <w:t>;</w:t>
      </w:r>
    </w:p>
    <w:p w14:paraId="6860950D" w14:textId="77F03F5B" w:rsidR="008C280C" w:rsidRPr="009A0440" w:rsidRDefault="00462B30" w:rsidP="00920C6F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18"/>
          <w:szCs w:val="18"/>
        </w:rPr>
      </w:pPr>
      <w:r w:rsidRPr="009A0440">
        <w:rPr>
          <w:sz w:val="18"/>
          <w:szCs w:val="18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9A0440">
        <w:rPr>
          <w:sz w:val="18"/>
          <w:szCs w:val="18"/>
          <w:vertAlign w:val="superscript"/>
        </w:rPr>
        <w:footnoteReference w:id="1"/>
      </w:r>
      <w:r w:rsidRPr="009A0440">
        <w:rPr>
          <w:sz w:val="18"/>
          <w:szCs w:val="18"/>
        </w:rPr>
        <w:t>.</w:t>
      </w:r>
      <w:r w:rsidR="008C280C" w:rsidRPr="009A0440">
        <w:rPr>
          <w:sz w:val="18"/>
          <w:szCs w:val="18"/>
        </w:rPr>
        <w:t xml:space="preserve"> </w:t>
      </w:r>
    </w:p>
    <w:p w14:paraId="5C43052A" w14:textId="77777777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6ED8AE7E" w14:textId="62836BF2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66D10AD6" w14:textId="77777777" w:rsidR="009A0440" w:rsidRDefault="009A0440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09AB0F4A" w14:textId="77777777" w:rsidR="008C280C" w:rsidRDefault="008C280C" w:rsidP="008C280C">
      <w:pPr>
        <w:spacing w:line="276" w:lineRule="auto"/>
        <w:jc w:val="both"/>
      </w:pPr>
      <w:r>
        <w:t xml:space="preserve">……………………………….. </w:t>
      </w:r>
    </w:p>
    <w:p w14:paraId="02763293" w14:textId="77777777" w:rsidR="008C280C" w:rsidRDefault="008C280C" w:rsidP="008C280C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14:paraId="0B7ED6B8" w14:textId="6C1A1E07" w:rsidR="008C280C" w:rsidRDefault="00255FF6" w:rsidP="008C280C">
      <w:pPr>
        <w:jc w:val="right"/>
      </w:pPr>
      <w:r>
        <w:t xml:space="preserve">      </w:t>
      </w:r>
      <w:r w:rsidR="008C280C">
        <w:t xml:space="preserve">………………………………                                                                                                                                                   </w:t>
      </w:r>
    </w:p>
    <w:p w14:paraId="01A61B95" w14:textId="7C99B178" w:rsidR="00255FF6" w:rsidRPr="00554F85" w:rsidRDefault="008C280C" w:rsidP="00255FF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</w:t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  <w:t xml:space="preserve">   </w:t>
      </w:r>
      <w:r>
        <w:rPr>
          <w:sz w:val="18"/>
          <w:szCs w:val="18"/>
        </w:rPr>
        <w:t xml:space="preserve">  </w:t>
      </w:r>
      <w:r w:rsidRPr="00554F85">
        <w:rPr>
          <w:sz w:val="18"/>
          <w:szCs w:val="18"/>
        </w:rPr>
        <w:t xml:space="preserve">(podpis </w:t>
      </w:r>
      <w:r w:rsidR="00255FF6" w:rsidRPr="00554F85">
        <w:rPr>
          <w:sz w:val="18"/>
          <w:szCs w:val="18"/>
        </w:rPr>
        <w:t xml:space="preserve">zgodnie z rozdziałem </w:t>
      </w:r>
      <w:r w:rsidR="009A0440">
        <w:rPr>
          <w:sz w:val="18"/>
          <w:szCs w:val="18"/>
        </w:rPr>
        <w:t>I</w:t>
      </w:r>
      <w:r w:rsidR="00255FF6" w:rsidRPr="00554F85">
        <w:rPr>
          <w:sz w:val="18"/>
          <w:szCs w:val="18"/>
        </w:rPr>
        <w:t>V</w:t>
      </w:r>
      <w:r w:rsidR="006A6EDD" w:rsidRPr="00554F85">
        <w:rPr>
          <w:sz w:val="18"/>
          <w:szCs w:val="18"/>
        </w:rPr>
        <w:t>.</w:t>
      </w:r>
      <w:r w:rsidR="00255FF6" w:rsidRPr="00554F85">
        <w:rPr>
          <w:sz w:val="18"/>
          <w:szCs w:val="18"/>
        </w:rPr>
        <w:t xml:space="preserve"> </w:t>
      </w:r>
    </w:p>
    <w:p w14:paraId="38529166" w14:textId="0B48B78E" w:rsidR="008C280C" w:rsidRPr="00462B30" w:rsidRDefault="00255FF6" w:rsidP="00462B30">
      <w:pPr>
        <w:ind w:firstLine="708"/>
        <w:jc w:val="both"/>
        <w:rPr>
          <w:sz w:val="18"/>
          <w:szCs w:val="18"/>
        </w:rPr>
      </w:pPr>
      <w:r w:rsidRPr="00554F85">
        <w:rPr>
          <w:sz w:val="18"/>
          <w:szCs w:val="18"/>
        </w:rPr>
        <w:t xml:space="preserve">  </w:t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  <w:t xml:space="preserve">      Zaproszenia do składania ofert</w:t>
      </w:r>
      <w:r w:rsidR="008C280C" w:rsidRPr="00554F85">
        <w:rPr>
          <w:sz w:val="18"/>
          <w:szCs w:val="18"/>
        </w:rPr>
        <w:t>)</w:t>
      </w:r>
      <w:r w:rsidR="008C280C">
        <w:rPr>
          <w:sz w:val="18"/>
          <w:szCs w:val="18"/>
        </w:rPr>
        <w:t xml:space="preserve">           </w:t>
      </w:r>
    </w:p>
    <w:sectPr w:rsidR="008C280C" w:rsidRPr="00462B30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8335B" w14:textId="77777777" w:rsidR="00155338" w:rsidRDefault="00155338" w:rsidP="00EE7D7D">
      <w:r>
        <w:separator/>
      </w:r>
    </w:p>
  </w:endnote>
  <w:endnote w:type="continuationSeparator" w:id="0">
    <w:p w14:paraId="256A849C" w14:textId="77777777" w:rsidR="00155338" w:rsidRDefault="00155338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5683" w14:textId="67DFD17D" w:rsidR="001C6BD7" w:rsidRPr="002518E8" w:rsidRDefault="002518E8" w:rsidP="002518E8">
    <w:pPr>
      <w:pStyle w:val="Stopka"/>
    </w:pPr>
    <w:r>
      <w:rPr>
        <w:noProof/>
      </w:rPr>
      <w:drawing>
        <wp:inline distT="0" distB="0" distL="0" distR="0" wp14:anchorId="1074A28C" wp14:editId="658C8B2E">
          <wp:extent cx="5759450" cy="59388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71B99" w14:textId="77777777" w:rsidR="00155338" w:rsidRDefault="00155338" w:rsidP="00EE7D7D">
      <w:r>
        <w:separator/>
      </w:r>
    </w:p>
  </w:footnote>
  <w:footnote w:type="continuationSeparator" w:id="0">
    <w:p w14:paraId="3EDD78A4" w14:textId="77777777" w:rsidR="00155338" w:rsidRDefault="00155338" w:rsidP="00EE7D7D">
      <w:r>
        <w:continuationSeparator/>
      </w:r>
    </w:p>
  </w:footnote>
  <w:footnote w:id="1">
    <w:p w14:paraId="51D61DC6" w14:textId="77777777" w:rsidR="00462B30" w:rsidRDefault="00462B30" w:rsidP="00462B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3124">
        <w:rPr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4833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051460" wp14:editId="5AEB73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14:paraId="049EC64A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A29BECD" w14:textId="77777777" w:rsidR="001C6BD7" w:rsidRPr="00607BD0" w:rsidRDefault="001C6BD7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E89A7FA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r w:rsidR="00655393">
      <w:rPr>
        <w:rStyle w:val="Hipercze"/>
        <w:rFonts w:ascii="Arial" w:hAnsi="Arial" w:cs="Arial"/>
        <w:sz w:val="16"/>
        <w:lang w:val="de-DE"/>
      </w:rPr>
      <w:t>lawp@lubelskie.pl</w:t>
    </w:r>
  </w:p>
  <w:p w14:paraId="51FDCBB4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07CA6D7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www.lawp.eu</w:t>
    </w:r>
  </w:p>
  <w:p w14:paraId="19192F8B" w14:textId="77777777" w:rsidR="001C6BD7" w:rsidRPr="00CE100E" w:rsidRDefault="00124523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5B3354E" wp14:editId="1710AD22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B441F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71C"/>
    <w:multiLevelType w:val="hybridMultilevel"/>
    <w:tmpl w:val="DDCC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CD2"/>
    <w:multiLevelType w:val="multilevel"/>
    <w:tmpl w:val="DDC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0A4946DD"/>
    <w:multiLevelType w:val="hybridMultilevel"/>
    <w:tmpl w:val="A7DAC8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453FD"/>
    <w:multiLevelType w:val="hybridMultilevel"/>
    <w:tmpl w:val="CFB032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E853AE2"/>
    <w:multiLevelType w:val="hybridMultilevel"/>
    <w:tmpl w:val="55D68CDC"/>
    <w:lvl w:ilvl="0" w:tplc="690EB9D8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78F6BD7"/>
    <w:multiLevelType w:val="hybridMultilevel"/>
    <w:tmpl w:val="E32E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4A03D4C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93660"/>
    <w:multiLevelType w:val="hybridMultilevel"/>
    <w:tmpl w:val="679EB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E5181"/>
    <w:multiLevelType w:val="hybridMultilevel"/>
    <w:tmpl w:val="29C6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D64BC"/>
    <w:multiLevelType w:val="hybridMultilevel"/>
    <w:tmpl w:val="2BE8C8DA"/>
    <w:lvl w:ilvl="0" w:tplc="BC4E77B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7A52EC"/>
    <w:multiLevelType w:val="hybridMultilevel"/>
    <w:tmpl w:val="CC0C5F94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174C8"/>
    <w:multiLevelType w:val="hybridMultilevel"/>
    <w:tmpl w:val="E2F45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3735F"/>
    <w:multiLevelType w:val="hybridMultilevel"/>
    <w:tmpl w:val="EC16A584"/>
    <w:lvl w:ilvl="0" w:tplc="C7D49B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E084037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967B7"/>
    <w:multiLevelType w:val="hybridMultilevel"/>
    <w:tmpl w:val="34A6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24B8E"/>
    <w:multiLevelType w:val="hybridMultilevel"/>
    <w:tmpl w:val="DC9CF2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E2C1530"/>
    <w:multiLevelType w:val="hybridMultilevel"/>
    <w:tmpl w:val="F104D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17C1B"/>
    <w:multiLevelType w:val="hybridMultilevel"/>
    <w:tmpl w:val="892CD4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A0085"/>
    <w:multiLevelType w:val="hybridMultilevel"/>
    <w:tmpl w:val="57943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num w:numId="1" w16cid:durableId="185483119">
    <w:abstractNumId w:val="12"/>
  </w:num>
  <w:num w:numId="2" w16cid:durableId="1152866375">
    <w:abstractNumId w:val="19"/>
  </w:num>
  <w:num w:numId="3" w16cid:durableId="119305165">
    <w:abstractNumId w:val="24"/>
  </w:num>
  <w:num w:numId="4" w16cid:durableId="995575631">
    <w:abstractNumId w:val="26"/>
  </w:num>
  <w:num w:numId="5" w16cid:durableId="1493716968">
    <w:abstractNumId w:val="22"/>
  </w:num>
  <w:num w:numId="6" w16cid:durableId="995232490">
    <w:abstractNumId w:val="15"/>
  </w:num>
  <w:num w:numId="7" w16cid:durableId="675769382">
    <w:abstractNumId w:val="8"/>
  </w:num>
  <w:num w:numId="8" w16cid:durableId="1597323051">
    <w:abstractNumId w:val="4"/>
  </w:num>
  <w:num w:numId="9" w16cid:durableId="695544312">
    <w:abstractNumId w:val="1"/>
  </w:num>
  <w:num w:numId="10" w16cid:durableId="2115709336">
    <w:abstractNumId w:val="0"/>
  </w:num>
  <w:num w:numId="11" w16cid:durableId="1016540376">
    <w:abstractNumId w:val="11"/>
  </w:num>
  <w:num w:numId="12" w16cid:durableId="1124614829">
    <w:abstractNumId w:val="5"/>
  </w:num>
  <w:num w:numId="13" w16cid:durableId="1375500578">
    <w:abstractNumId w:val="7"/>
  </w:num>
  <w:num w:numId="14" w16cid:durableId="99762571">
    <w:abstractNumId w:val="2"/>
  </w:num>
  <w:num w:numId="15" w16cid:durableId="50078192">
    <w:abstractNumId w:val="23"/>
  </w:num>
  <w:num w:numId="16" w16cid:durableId="1692292695">
    <w:abstractNumId w:val="3"/>
  </w:num>
  <w:num w:numId="17" w16cid:durableId="25257964">
    <w:abstractNumId w:val="10"/>
  </w:num>
  <w:num w:numId="18" w16cid:durableId="1447893889">
    <w:abstractNumId w:val="13"/>
  </w:num>
  <w:num w:numId="19" w16cid:durableId="136185882">
    <w:abstractNumId w:val="16"/>
  </w:num>
  <w:num w:numId="20" w16cid:durableId="1419015510">
    <w:abstractNumId w:val="14"/>
  </w:num>
  <w:num w:numId="21" w16cid:durableId="577373660">
    <w:abstractNumId w:val="20"/>
  </w:num>
  <w:num w:numId="22" w16cid:durableId="49035939">
    <w:abstractNumId w:val="17"/>
  </w:num>
  <w:num w:numId="23" w16cid:durableId="816460609">
    <w:abstractNumId w:val="9"/>
  </w:num>
  <w:num w:numId="24" w16cid:durableId="1836803316">
    <w:abstractNumId w:val="21"/>
  </w:num>
  <w:num w:numId="25" w16cid:durableId="1050038290">
    <w:abstractNumId w:val="18"/>
  </w:num>
  <w:num w:numId="26" w16cid:durableId="20008439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166286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2366"/>
    <w:rsid w:val="00006613"/>
    <w:rsid w:val="00017E61"/>
    <w:rsid w:val="000251A3"/>
    <w:rsid w:val="00036166"/>
    <w:rsid w:val="0006138B"/>
    <w:rsid w:val="00062A35"/>
    <w:rsid w:val="00067EE1"/>
    <w:rsid w:val="00077F9C"/>
    <w:rsid w:val="00084A16"/>
    <w:rsid w:val="000C255F"/>
    <w:rsid w:val="000C690B"/>
    <w:rsid w:val="000D2D84"/>
    <w:rsid w:val="000E377B"/>
    <w:rsid w:val="000F557E"/>
    <w:rsid w:val="000F5B6C"/>
    <w:rsid w:val="000F612D"/>
    <w:rsid w:val="0010038D"/>
    <w:rsid w:val="00114145"/>
    <w:rsid w:val="001218D1"/>
    <w:rsid w:val="00124523"/>
    <w:rsid w:val="001276DA"/>
    <w:rsid w:val="00155338"/>
    <w:rsid w:val="001673C6"/>
    <w:rsid w:val="00182B91"/>
    <w:rsid w:val="0018641A"/>
    <w:rsid w:val="0019199C"/>
    <w:rsid w:val="00196981"/>
    <w:rsid w:val="001B4F31"/>
    <w:rsid w:val="001B76F9"/>
    <w:rsid w:val="001C3C81"/>
    <w:rsid w:val="001C6BD7"/>
    <w:rsid w:val="001C7788"/>
    <w:rsid w:val="001D1D80"/>
    <w:rsid w:val="001D414A"/>
    <w:rsid w:val="001F33E2"/>
    <w:rsid w:val="001F35A7"/>
    <w:rsid w:val="001F3AC0"/>
    <w:rsid w:val="0020556D"/>
    <w:rsid w:val="00216B60"/>
    <w:rsid w:val="00227464"/>
    <w:rsid w:val="002508E1"/>
    <w:rsid w:val="002518E8"/>
    <w:rsid w:val="002540A7"/>
    <w:rsid w:val="00255FF6"/>
    <w:rsid w:val="00270A1D"/>
    <w:rsid w:val="00280CAF"/>
    <w:rsid w:val="0028525D"/>
    <w:rsid w:val="002902A8"/>
    <w:rsid w:val="00294F63"/>
    <w:rsid w:val="002A1557"/>
    <w:rsid w:val="002B3E6A"/>
    <w:rsid w:val="002C2BD8"/>
    <w:rsid w:val="002C325D"/>
    <w:rsid w:val="002D0416"/>
    <w:rsid w:val="002D18BF"/>
    <w:rsid w:val="002E0DB9"/>
    <w:rsid w:val="002E3600"/>
    <w:rsid w:val="002E426C"/>
    <w:rsid w:val="002F045C"/>
    <w:rsid w:val="002F5D20"/>
    <w:rsid w:val="00310F1F"/>
    <w:rsid w:val="00315648"/>
    <w:rsid w:val="00315FCA"/>
    <w:rsid w:val="003226F8"/>
    <w:rsid w:val="00342B5C"/>
    <w:rsid w:val="003813B1"/>
    <w:rsid w:val="0038376F"/>
    <w:rsid w:val="0039116A"/>
    <w:rsid w:val="00393038"/>
    <w:rsid w:val="003A502A"/>
    <w:rsid w:val="003A7690"/>
    <w:rsid w:val="003C02E8"/>
    <w:rsid w:val="003D4483"/>
    <w:rsid w:val="003E59C4"/>
    <w:rsid w:val="003F1BEA"/>
    <w:rsid w:val="00403729"/>
    <w:rsid w:val="00404BD2"/>
    <w:rsid w:val="004138E4"/>
    <w:rsid w:val="00424117"/>
    <w:rsid w:val="00427AC2"/>
    <w:rsid w:val="004357F0"/>
    <w:rsid w:val="0043690F"/>
    <w:rsid w:val="004528E4"/>
    <w:rsid w:val="00462B30"/>
    <w:rsid w:val="00465B3F"/>
    <w:rsid w:val="00470F19"/>
    <w:rsid w:val="0048751A"/>
    <w:rsid w:val="00493C43"/>
    <w:rsid w:val="00494FBA"/>
    <w:rsid w:val="004B752D"/>
    <w:rsid w:val="004D293A"/>
    <w:rsid w:val="004D2ED6"/>
    <w:rsid w:val="004D4860"/>
    <w:rsid w:val="004E06DE"/>
    <w:rsid w:val="004E7067"/>
    <w:rsid w:val="004E744A"/>
    <w:rsid w:val="004E75FD"/>
    <w:rsid w:val="004F0B5C"/>
    <w:rsid w:val="00510B2D"/>
    <w:rsid w:val="00526E80"/>
    <w:rsid w:val="00527B8E"/>
    <w:rsid w:val="00551B9D"/>
    <w:rsid w:val="00554F85"/>
    <w:rsid w:val="00561403"/>
    <w:rsid w:val="005801B7"/>
    <w:rsid w:val="005839CB"/>
    <w:rsid w:val="005869CF"/>
    <w:rsid w:val="005905FA"/>
    <w:rsid w:val="005A6D1B"/>
    <w:rsid w:val="005B0315"/>
    <w:rsid w:val="005C36C3"/>
    <w:rsid w:val="005E24E0"/>
    <w:rsid w:val="005E4B4E"/>
    <w:rsid w:val="005F0821"/>
    <w:rsid w:val="005F45DF"/>
    <w:rsid w:val="00601613"/>
    <w:rsid w:val="00607BD0"/>
    <w:rsid w:val="006101A2"/>
    <w:rsid w:val="006227C3"/>
    <w:rsid w:val="006258B7"/>
    <w:rsid w:val="0064017B"/>
    <w:rsid w:val="006424BF"/>
    <w:rsid w:val="00644DA1"/>
    <w:rsid w:val="00655393"/>
    <w:rsid w:val="0065725B"/>
    <w:rsid w:val="006808DF"/>
    <w:rsid w:val="00692575"/>
    <w:rsid w:val="006A6EDD"/>
    <w:rsid w:val="006C480E"/>
    <w:rsid w:val="006F7EC7"/>
    <w:rsid w:val="007125FB"/>
    <w:rsid w:val="00716A80"/>
    <w:rsid w:val="00722115"/>
    <w:rsid w:val="0072495D"/>
    <w:rsid w:val="00727377"/>
    <w:rsid w:val="00737280"/>
    <w:rsid w:val="00751DD0"/>
    <w:rsid w:val="00756FD3"/>
    <w:rsid w:val="00761BEA"/>
    <w:rsid w:val="0077208B"/>
    <w:rsid w:val="00772586"/>
    <w:rsid w:val="007922AA"/>
    <w:rsid w:val="00796C14"/>
    <w:rsid w:val="00797E37"/>
    <w:rsid w:val="007A46D1"/>
    <w:rsid w:val="007C28A6"/>
    <w:rsid w:val="007C4AB6"/>
    <w:rsid w:val="007D1B5C"/>
    <w:rsid w:val="007F0905"/>
    <w:rsid w:val="008165D4"/>
    <w:rsid w:val="008236A2"/>
    <w:rsid w:val="008249BC"/>
    <w:rsid w:val="00834DBE"/>
    <w:rsid w:val="008376EE"/>
    <w:rsid w:val="00840D24"/>
    <w:rsid w:val="00861029"/>
    <w:rsid w:val="008622AE"/>
    <w:rsid w:val="00865375"/>
    <w:rsid w:val="0086603B"/>
    <w:rsid w:val="00882B3D"/>
    <w:rsid w:val="00883148"/>
    <w:rsid w:val="008935DF"/>
    <w:rsid w:val="008A6A95"/>
    <w:rsid w:val="008C0EA3"/>
    <w:rsid w:val="008C280C"/>
    <w:rsid w:val="008C6960"/>
    <w:rsid w:val="00905439"/>
    <w:rsid w:val="00920C6F"/>
    <w:rsid w:val="009405EC"/>
    <w:rsid w:val="0095145D"/>
    <w:rsid w:val="00953EAF"/>
    <w:rsid w:val="00955D02"/>
    <w:rsid w:val="00962C01"/>
    <w:rsid w:val="009660D1"/>
    <w:rsid w:val="00981113"/>
    <w:rsid w:val="009853F2"/>
    <w:rsid w:val="009954B4"/>
    <w:rsid w:val="009A0440"/>
    <w:rsid w:val="009A45EF"/>
    <w:rsid w:val="009B3C25"/>
    <w:rsid w:val="009B67C6"/>
    <w:rsid w:val="009C06E6"/>
    <w:rsid w:val="009C6A18"/>
    <w:rsid w:val="009D7247"/>
    <w:rsid w:val="009E1FAF"/>
    <w:rsid w:val="009F0FA1"/>
    <w:rsid w:val="009F1CE8"/>
    <w:rsid w:val="009F492D"/>
    <w:rsid w:val="009F4A66"/>
    <w:rsid w:val="009F7D2D"/>
    <w:rsid w:val="00A02645"/>
    <w:rsid w:val="00A24F11"/>
    <w:rsid w:val="00A322BE"/>
    <w:rsid w:val="00A33DBB"/>
    <w:rsid w:val="00A4420F"/>
    <w:rsid w:val="00A57D35"/>
    <w:rsid w:val="00A607E5"/>
    <w:rsid w:val="00A86FAB"/>
    <w:rsid w:val="00AA1570"/>
    <w:rsid w:val="00AC004E"/>
    <w:rsid w:val="00AD09A2"/>
    <w:rsid w:val="00AD14F1"/>
    <w:rsid w:val="00AE22A2"/>
    <w:rsid w:val="00AE4EC5"/>
    <w:rsid w:val="00B04974"/>
    <w:rsid w:val="00B16F6E"/>
    <w:rsid w:val="00B2505D"/>
    <w:rsid w:val="00B25518"/>
    <w:rsid w:val="00B3234E"/>
    <w:rsid w:val="00B3247B"/>
    <w:rsid w:val="00B34387"/>
    <w:rsid w:val="00B51B8A"/>
    <w:rsid w:val="00B57FCF"/>
    <w:rsid w:val="00B90E0E"/>
    <w:rsid w:val="00B95767"/>
    <w:rsid w:val="00B97AA4"/>
    <w:rsid w:val="00BB5146"/>
    <w:rsid w:val="00BC21EB"/>
    <w:rsid w:val="00BC6A72"/>
    <w:rsid w:val="00BD084C"/>
    <w:rsid w:val="00BF373B"/>
    <w:rsid w:val="00C05320"/>
    <w:rsid w:val="00C27FBE"/>
    <w:rsid w:val="00C33CEB"/>
    <w:rsid w:val="00C50CA8"/>
    <w:rsid w:val="00C53036"/>
    <w:rsid w:val="00C64274"/>
    <w:rsid w:val="00C760F3"/>
    <w:rsid w:val="00C81439"/>
    <w:rsid w:val="00C87FDA"/>
    <w:rsid w:val="00CA2260"/>
    <w:rsid w:val="00CB734D"/>
    <w:rsid w:val="00CD0FFE"/>
    <w:rsid w:val="00CD64A5"/>
    <w:rsid w:val="00CE100E"/>
    <w:rsid w:val="00CE4659"/>
    <w:rsid w:val="00CF1C43"/>
    <w:rsid w:val="00D14D2A"/>
    <w:rsid w:val="00D6444D"/>
    <w:rsid w:val="00D77BDE"/>
    <w:rsid w:val="00D87D0C"/>
    <w:rsid w:val="00D961E5"/>
    <w:rsid w:val="00DC2879"/>
    <w:rsid w:val="00DC7FF4"/>
    <w:rsid w:val="00DD0D61"/>
    <w:rsid w:val="00DD45B2"/>
    <w:rsid w:val="00DF114D"/>
    <w:rsid w:val="00DF3B50"/>
    <w:rsid w:val="00DF7B37"/>
    <w:rsid w:val="00E032E3"/>
    <w:rsid w:val="00E12633"/>
    <w:rsid w:val="00E1278F"/>
    <w:rsid w:val="00E3472C"/>
    <w:rsid w:val="00E42E06"/>
    <w:rsid w:val="00E43ECD"/>
    <w:rsid w:val="00E43FA9"/>
    <w:rsid w:val="00E54A78"/>
    <w:rsid w:val="00E60D0D"/>
    <w:rsid w:val="00E66468"/>
    <w:rsid w:val="00E97E37"/>
    <w:rsid w:val="00EA4E34"/>
    <w:rsid w:val="00EB3F36"/>
    <w:rsid w:val="00EB5E49"/>
    <w:rsid w:val="00EC7C85"/>
    <w:rsid w:val="00ED0491"/>
    <w:rsid w:val="00ED5E1C"/>
    <w:rsid w:val="00EE7D7D"/>
    <w:rsid w:val="00EF516D"/>
    <w:rsid w:val="00EF700B"/>
    <w:rsid w:val="00F03E5C"/>
    <w:rsid w:val="00F14B2A"/>
    <w:rsid w:val="00F2188C"/>
    <w:rsid w:val="00F233A0"/>
    <w:rsid w:val="00F432F1"/>
    <w:rsid w:val="00F4721A"/>
    <w:rsid w:val="00F4736E"/>
    <w:rsid w:val="00F6400E"/>
    <w:rsid w:val="00F8299A"/>
    <w:rsid w:val="00F84B7E"/>
    <w:rsid w:val="00F87450"/>
    <w:rsid w:val="00F97263"/>
    <w:rsid w:val="00FB4DDD"/>
    <w:rsid w:val="00FE2BEF"/>
    <w:rsid w:val="00FE39C1"/>
    <w:rsid w:val="00FF2495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7EE79"/>
  <w15:docId w15:val="{728BFA12-A19A-48F7-874C-F3A437F1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03B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3E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660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4D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4DA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4D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4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46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46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4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464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D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DB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DB9"/>
    <w:rPr>
      <w:vertAlign w:val="superscript"/>
    </w:rPr>
  </w:style>
  <w:style w:type="table" w:styleId="Tabela-Siatka">
    <w:name w:val="Table Grid"/>
    <w:basedOn w:val="Standardowy"/>
    <w:uiPriority w:val="59"/>
    <w:rsid w:val="00E43E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5439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5439"/>
    <w:rPr>
      <w:rFonts w:ascii="Times New Roman" w:eastAsia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8C28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764-9436-445B-89B0-3F4A4CAD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349</TotalTime>
  <Pages>1</Pages>
  <Words>218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70</cp:revision>
  <cp:lastPrinted>2022-09-19T07:15:00Z</cp:lastPrinted>
  <dcterms:created xsi:type="dcterms:W3CDTF">2020-02-26T09:04:00Z</dcterms:created>
  <dcterms:modified xsi:type="dcterms:W3CDTF">2022-10-27T08:07:00Z</dcterms:modified>
</cp:coreProperties>
</file>