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BC4CB" w14:textId="0CEB7B91" w:rsidR="00241C2B" w:rsidRPr="0016226C" w:rsidRDefault="00C71C5B" w:rsidP="00241C2B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RPO.IV.KK.2621/</w:t>
      </w:r>
      <w:r w:rsidR="008114EB">
        <w:rPr>
          <w:i/>
          <w:sz w:val="20"/>
          <w:szCs w:val="20"/>
        </w:rPr>
        <w:t>5</w:t>
      </w:r>
      <w:r w:rsidR="00816A11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/202</w:t>
      </w:r>
      <w:r w:rsidR="008114EB">
        <w:rPr>
          <w:i/>
          <w:sz w:val="20"/>
          <w:szCs w:val="20"/>
        </w:rPr>
        <w:t>2</w:t>
      </w:r>
    </w:p>
    <w:p w14:paraId="095961C3" w14:textId="1C476155"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D748D1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</w:t>
      </w:r>
      <w:r w:rsidR="00607188">
        <w:rPr>
          <w:i/>
          <w:sz w:val="20"/>
          <w:szCs w:val="20"/>
        </w:rPr>
        <w:t xml:space="preserve">ykaz </w:t>
      </w:r>
      <w:r w:rsidR="008C02EF">
        <w:rPr>
          <w:i/>
          <w:sz w:val="20"/>
          <w:szCs w:val="20"/>
        </w:rPr>
        <w:t>osób</w:t>
      </w:r>
      <w:r w:rsidR="00BF0F0F">
        <w:rPr>
          <w:i/>
          <w:sz w:val="20"/>
          <w:szCs w:val="20"/>
        </w:rPr>
        <w:t xml:space="preserve"> skierowanych przez Wykonawcę do realizacji zamówienia</w:t>
      </w:r>
    </w:p>
    <w:p w14:paraId="0655487F" w14:textId="77777777" w:rsidR="00676BF6" w:rsidRDefault="00676BF6" w:rsidP="006C4F9F">
      <w:pPr>
        <w:jc w:val="center"/>
        <w:rPr>
          <w:b/>
          <w:bCs/>
        </w:rPr>
      </w:pPr>
    </w:p>
    <w:p w14:paraId="654B386A" w14:textId="6AE24A9D"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WYKAZ OSÓB </w:t>
      </w:r>
      <w:r w:rsidR="00BF0F0F">
        <w:rPr>
          <w:b/>
          <w:bCs/>
        </w:rPr>
        <w:t>SKIEROWANYCH PRZEZ WYKONAWCĘ DO REALIZACJI ZAMÓWIENIA</w:t>
      </w:r>
    </w:p>
    <w:p w14:paraId="11C02B0E" w14:textId="01BF124A" w:rsidR="00607188" w:rsidRPr="00FE3057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FE3057">
        <w:rPr>
          <w:rFonts w:eastAsia="Calibri"/>
          <w:sz w:val="20"/>
          <w:szCs w:val="20"/>
        </w:rPr>
        <w:t>posiadania zdolności technicznej lub zawodowej (wiedza i</w:t>
      </w:r>
      <w:r w:rsidR="0016226C">
        <w:rPr>
          <w:rFonts w:eastAsia="Calibri"/>
          <w:sz w:val="20"/>
          <w:szCs w:val="20"/>
        </w:rPr>
        <w:t> </w:t>
      </w:r>
      <w:r w:rsidRPr="00FE3057">
        <w:rPr>
          <w:rFonts w:eastAsia="Calibri"/>
          <w:sz w:val="20"/>
          <w:szCs w:val="20"/>
        </w:rPr>
        <w:t xml:space="preserve"> doświadczenie) – zapewniającej prawidłowe wykonanie przedmiotu Umowy</w:t>
      </w:r>
      <w:r w:rsidR="00E17309">
        <w:rPr>
          <w:rFonts w:eastAsia="Calibri"/>
          <w:sz w:val="20"/>
          <w:szCs w:val="20"/>
        </w:rPr>
        <w:t>.</w:t>
      </w:r>
    </w:p>
    <w:p w14:paraId="144064D2" w14:textId="1A2D6525" w:rsidR="00607188" w:rsidRPr="00FE3057" w:rsidRDefault="00607188" w:rsidP="00607188">
      <w:p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Wykonawca spełni warunek jeśli wykaże, że: </w:t>
      </w:r>
    </w:p>
    <w:p w14:paraId="4E53A32A" w14:textId="29ABED94" w:rsidR="00607188" w:rsidRPr="00FE3057" w:rsidRDefault="00607188" w:rsidP="000637B6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dysponuje </w:t>
      </w:r>
      <w:r w:rsidRPr="002B776F">
        <w:rPr>
          <w:b/>
          <w:bCs/>
          <w:sz w:val="20"/>
          <w:szCs w:val="20"/>
        </w:rPr>
        <w:t>osobą</w:t>
      </w:r>
      <w:r w:rsidR="00F76B83" w:rsidRPr="002B776F">
        <w:rPr>
          <w:b/>
          <w:bCs/>
          <w:sz w:val="20"/>
          <w:szCs w:val="20"/>
        </w:rPr>
        <w:t xml:space="preserve"> odpowiedzialną za reżyserię</w:t>
      </w:r>
      <w:r w:rsidRPr="00FE3057">
        <w:rPr>
          <w:sz w:val="20"/>
          <w:szCs w:val="20"/>
        </w:rPr>
        <w:t xml:space="preserve">, która </w:t>
      </w:r>
      <w:r w:rsidR="00F76B83" w:rsidRPr="00F76B83">
        <w:rPr>
          <w:sz w:val="20"/>
          <w:szCs w:val="20"/>
        </w:rPr>
        <w:t xml:space="preserve">musi posiadać doświadczenie w zakresie reżyserii, wynikające z udziału w co najmniej </w:t>
      </w:r>
      <w:r w:rsidR="002B776F">
        <w:rPr>
          <w:sz w:val="20"/>
          <w:szCs w:val="20"/>
        </w:rPr>
        <w:br/>
      </w:r>
      <w:r w:rsidR="00F76B83" w:rsidRPr="00F76B83">
        <w:rPr>
          <w:sz w:val="20"/>
          <w:szCs w:val="20"/>
        </w:rPr>
        <w:t>2 usługach związanych z przygotowaniem i realizacją materiału filmowego (filmu promocyjnego/reklamowego/informacyjnego/edukacyjnego)</w:t>
      </w:r>
      <w:r w:rsidR="00F76B83">
        <w:rPr>
          <w:sz w:val="20"/>
          <w:szCs w:val="20"/>
        </w:rPr>
        <w:t>.</w:t>
      </w:r>
    </w:p>
    <w:tbl>
      <w:tblPr>
        <w:tblStyle w:val="Tabela-Siatka"/>
        <w:tblW w:w="13178" w:type="dxa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3260"/>
        <w:gridCol w:w="5670"/>
      </w:tblGrid>
      <w:tr w:rsidR="00F76B83" w:rsidRPr="008A490B" w14:paraId="0E194F11" w14:textId="77777777" w:rsidTr="00F76B83">
        <w:tc>
          <w:tcPr>
            <w:tcW w:w="459" w:type="dxa"/>
          </w:tcPr>
          <w:p w14:paraId="79A7580C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14:paraId="23E9C3BD" w14:textId="40777169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reżysera</w:t>
            </w:r>
          </w:p>
        </w:tc>
        <w:tc>
          <w:tcPr>
            <w:tcW w:w="2373" w:type="dxa"/>
          </w:tcPr>
          <w:p w14:paraId="5A06FB68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3260" w:type="dxa"/>
          </w:tcPr>
          <w:p w14:paraId="58E7A523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5670" w:type="dxa"/>
          </w:tcPr>
          <w:p w14:paraId="569BCE58" w14:textId="77777777" w:rsidR="00F76B83" w:rsidRDefault="00F76B83" w:rsidP="00607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14:paraId="3247F89C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F76B83" w14:paraId="644D1AAB" w14:textId="77777777" w:rsidTr="00F76B83">
        <w:tc>
          <w:tcPr>
            <w:tcW w:w="459" w:type="dxa"/>
          </w:tcPr>
          <w:p w14:paraId="7BFB0335" w14:textId="77777777" w:rsidR="00F76B83" w:rsidRPr="00607188" w:rsidRDefault="00F76B83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14:paraId="67B705C2" w14:textId="77777777" w:rsidR="00F76B83" w:rsidRPr="00607188" w:rsidRDefault="00F76B83" w:rsidP="00607188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14:paraId="7364C6E7" w14:textId="77777777" w:rsidR="00F76B83" w:rsidRPr="00607188" w:rsidRDefault="00F76B83" w:rsidP="0060718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C2F8D8A" w14:textId="240C3759" w:rsidR="00F76B83" w:rsidRPr="00607188" w:rsidRDefault="00F76B83" w:rsidP="006071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Reżyser</w:t>
            </w:r>
          </w:p>
        </w:tc>
        <w:tc>
          <w:tcPr>
            <w:tcW w:w="5670" w:type="dxa"/>
          </w:tcPr>
          <w:p w14:paraId="4E2F9061" w14:textId="65D5B337" w:rsidR="00F76B83" w:rsidRPr="0016226C" w:rsidRDefault="00F76B83" w:rsidP="0016226C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>
              <w:rPr>
                <w:sz w:val="20"/>
                <w:szCs w:val="20"/>
              </w:rPr>
              <w:t xml:space="preserve">brała udział </w:t>
            </w:r>
            <w:r w:rsidRPr="0016226C">
              <w:rPr>
                <w:sz w:val="20"/>
                <w:szCs w:val="20"/>
              </w:rPr>
              <w:t xml:space="preserve">w okresie ostatnich 3 lat przed upływem terminu składania ofert, a jeśli okres działalności jest krótszy to w tym okresie, </w:t>
            </w:r>
            <w:r>
              <w:rPr>
                <w:sz w:val="20"/>
                <w:szCs w:val="20"/>
              </w:rPr>
              <w:t>w c</w:t>
            </w:r>
            <w:r w:rsidRPr="0016226C">
              <w:rPr>
                <w:sz w:val="20"/>
                <w:szCs w:val="20"/>
              </w:rPr>
              <w:t xml:space="preserve">o najmniej </w:t>
            </w:r>
            <w:r w:rsidRPr="00F76B83">
              <w:rPr>
                <w:sz w:val="20"/>
                <w:szCs w:val="20"/>
              </w:rPr>
              <w:t>2 usługach związanych z przygotowaniem i realizacją materiału filmowego (filmu promocyjnego/reklamowego/informacyjnego/edukacyjnego);</w:t>
            </w:r>
          </w:p>
          <w:p w14:paraId="01588449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3BD7A4E2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</w:p>
          <w:p w14:paraId="5ADD4D10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76E257BE" w14:textId="77777777" w:rsidR="00F76B83" w:rsidRPr="0016226C" w:rsidRDefault="00F76B83" w:rsidP="0016226C">
            <w:pPr>
              <w:rPr>
                <w:sz w:val="20"/>
                <w:szCs w:val="20"/>
              </w:rPr>
            </w:pPr>
          </w:p>
        </w:tc>
      </w:tr>
    </w:tbl>
    <w:p w14:paraId="45F74DA3" w14:textId="524937B2" w:rsidR="00451B0A" w:rsidRDefault="00451B0A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19847CBF" w14:textId="77777777" w:rsidR="00F76B83" w:rsidRPr="00F76B83" w:rsidRDefault="00F76B83" w:rsidP="00F76B83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  <w:lang w:eastAsia="pl-PL"/>
        </w:rPr>
      </w:pPr>
      <w:r w:rsidRPr="00F76B83">
        <w:rPr>
          <w:sz w:val="20"/>
          <w:szCs w:val="20"/>
          <w:lang w:eastAsia="pl-PL"/>
        </w:rPr>
        <w:t xml:space="preserve">dysponuje </w:t>
      </w:r>
      <w:r w:rsidRPr="002B776F">
        <w:rPr>
          <w:b/>
          <w:bCs/>
          <w:sz w:val="20"/>
          <w:szCs w:val="20"/>
          <w:lang w:eastAsia="pl-PL"/>
        </w:rPr>
        <w:t>operatorem</w:t>
      </w:r>
      <w:r w:rsidRPr="00F76B83">
        <w:rPr>
          <w:sz w:val="20"/>
          <w:szCs w:val="20"/>
          <w:lang w:eastAsia="pl-PL"/>
        </w:rPr>
        <w:t xml:space="preserve">, który posiada doświadczenie w zakresie operatorskim, wynikające z udziału w co najmniej 2 usługach związanych </w:t>
      </w:r>
    </w:p>
    <w:p w14:paraId="5DEA8506" w14:textId="35EEE25C" w:rsidR="00F76B83" w:rsidRDefault="00F76B83" w:rsidP="00F76B83">
      <w:pPr>
        <w:pStyle w:val="Akapitzlist"/>
        <w:spacing w:line="276" w:lineRule="auto"/>
        <w:ind w:left="1440"/>
        <w:jc w:val="both"/>
        <w:rPr>
          <w:sz w:val="20"/>
          <w:szCs w:val="20"/>
          <w:lang w:eastAsia="pl-PL"/>
        </w:rPr>
      </w:pPr>
      <w:r w:rsidRPr="00F76B83">
        <w:rPr>
          <w:sz w:val="20"/>
          <w:szCs w:val="20"/>
          <w:lang w:eastAsia="pl-PL"/>
        </w:rPr>
        <w:t>z przygotowaniem i realizacją materiału filmowego (filmu promocyjnego /reklamowego /informacyjnego /edukacyjnego).</w:t>
      </w:r>
    </w:p>
    <w:p w14:paraId="286EB82B" w14:textId="77777777" w:rsidR="00F76B83" w:rsidRPr="00F76B83" w:rsidRDefault="00F76B83" w:rsidP="00F76B83">
      <w:pPr>
        <w:pStyle w:val="Akapitzlist"/>
        <w:spacing w:line="276" w:lineRule="auto"/>
        <w:ind w:left="1440"/>
        <w:jc w:val="both"/>
        <w:rPr>
          <w:sz w:val="20"/>
          <w:szCs w:val="20"/>
          <w:lang w:eastAsia="pl-PL"/>
        </w:rPr>
      </w:pPr>
    </w:p>
    <w:tbl>
      <w:tblPr>
        <w:tblStyle w:val="Tabela-Siatka"/>
        <w:tblW w:w="13178" w:type="dxa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3260"/>
        <w:gridCol w:w="5670"/>
      </w:tblGrid>
      <w:tr w:rsidR="00F76B83" w:rsidRPr="008A490B" w14:paraId="3711DEB7" w14:textId="77777777" w:rsidTr="00841995">
        <w:tc>
          <w:tcPr>
            <w:tcW w:w="459" w:type="dxa"/>
          </w:tcPr>
          <w:p w14:paraId="385A71FE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14:paraId="00D3F5D8" w14:textId="40113011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operatora</w:t>
            </w:r>
          </w:p>
        </w:tc>
        <w:tc>
          <w:tcPr>
            <w:tcW w:w="2373" w:type="dxa"/>
          </w:tcPr>
          <w:p w14:paraId="5E8B0767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3260" w:type="dxa"/>
          </w:tcPr>
          <w:p w14:paraId="16A7F382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5670" w:type="dxa"/>
          </w:tcPr>
          <w:p w14:paraId="44356F2F" w14:textId="77777777" w:rsidR="00F76B83" w:rsidRDefault="00F76B83" w:rsidP="008419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14:paraId="50F73750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F76B83" w14:paraId="214757EA" w14:textId="77777777" w:rsidTr="00841995">
        <w:tc>
          <w:tcPr>
            <w:tcW w:w="459" w:type="dxa"/>
          </w:tcPr>
          <w:p w14:paraId="4399E67A" w14:textId="77777777" w:rsidR="00F76B83" w:rsidRPr="00607188" w:rsidRDefault="00F76B83" w:rsidP="00841995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14:paraId="022BA18D" w14:textId="77777777" w:rsidR="00F76B83" w:rsidRPr="00607188" w:rsidRDefault="00F76B83" w:rsidP="00841995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14:paraId="5EE15FC9" w14:textId="77777777" w:rsidR="00F76B83" w:rsidRPr="00607188" w:rsidRDefault="00F76B83" w:rsidP="0084199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7247964" w14:textId="76473013" w:rsidR="00F76B83" w:rsidRPr="00607188" w:rsidRDefault="00F76B83" w:rsidP="00841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Operator</w:t>
            </w:r>
          </w:p>
        </w:tc>
        <w:tc>
          <w:tcPr>
            <w:tcW w:w="5670" w:type="dxa"/>
          </w:tcPr>
          <w:p w14:paraId="1D51B3DE" w14:textId="77777777" w:rsidR="00F76B83" w:rsidRPr="0016226C" w:rsidRDefault="00F76B83" w:rsidP="00841995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>
              <w:rPr>
                <w:sz w:val="20"/>
                <w:szCs w:val="20"/>
              </w:rPr>
              <w:t xml:space="preserve">brała udział </w:t>
            </w:r>
            <w:r w:rsidRPr="0016226C">
              <w:rPr>
                <w:sz w:val="20"/>
                <w:szCs w:val="20"/>
              </w:rPr>
              <w:t xml:space="preserve">w okresie ostatnich 3 lat przed upływem terminu składania ofert, a jeśli okres działalności jest krótszy to w tym okresie, </w:t>
            </w:r>
            <w:r>
              <w:rPr>
                <w:sz w:val="20"/>
                <w:szCs w:val="20"/>
              </w:rPr>
              <w:t>w c</w:t>
            </w:r>
            <w:r w:rsidRPr="0016226C">
              <w:rPr>
                <w:sz w:val="20"/>
                <w:szCs w:val="20"/>
              </w:rPr>
              <w:t xml:space="preserve">o najmniej </w:t>
            </w:r>
            <w:r w:rsidRPr="00F76B83">
              <w:rPr>
                <w:sz w:val="20"/>
                <w:szCs w:val="20"/>
              </w:rPr>
              <w:t xml:space="preserve">2 usługach związanych z </w:t>
            </w:r>
            <w:r w:rsidRPr="00F76B83">
              <w:rPr>
                <w:sz w:val="20"/>
                <w:szCs w:val="20"/>
              </w:rPr>
              <w:lastRenderedPageBreak/>
              <w:t>przygotowaniem i realizacją materiału filmowego (filmu promocyjnego/reklamowego/informacyjnego/edukacyjnego);</w:t>
            </w:r>
          </w:p>
          <w:p w14:paraId="626E0A83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32962CA4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</w:p>
          <w:p w14:paraId="463B5C61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6E53D60B" w14:textId="77777777" w:rsidR="00F76B83" w:rsidRPr="0016226C" w:rsidRDefault="00F76B83" w:rsidP="00841995">
            <w:pPr>
              <w:rPr>
                <w:sz w:val="20"/>
                <w:szCs w:val="20"/>
              </w:rPr>
            </w:pPr>
          </w:p>
        </w:tc>
      </w:tr>
    </w:tbl>
    <w:p w14:paraId="17BCE906" w14:textId="454444A6" w:rsidR="00F76B83" w:rsidRDefault="00F76B83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306D99BA" w14:textId="77777777" w:rsidR="00F76B83" w:rsidRDefault="00F76B83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0DC6C51B" w14:textId="77777777" w:rsidR="00F76B83" w:rsidRDefault="00F76B83" w:rsidP="00D83F39">
      <w:pPr>
        <w:spacing w:line="276" w:lineRule="auto"/>
        <w:jc w:val="both"/>
      </w:pPr>
    </w:p>
    <w:p w14:paraId="4338B2E1" w14:textId="304BB332" w:rsidR="00D83F39" w:rsidRDefault="00D83F39" w:rsidP="00D83F39">
      <w:pPr>
        <w:spacing w:line="276" w:lineRule="auto"/>
        <w:jc w:val="both"/>
      </w:pPr>
      <w:r>
        <w:t xml:space="preserve">……………………………….. </w:t>
      </w:r>
    </w:p>
    <w:p w14:paraId="57F9D1FC" w14:textId="55372DFA" w:rsidR="00D83F39" w:rsidRDefault="00D83F39" w:rsidP="00E1730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  <w:t xml:space="preserve">      </w:t>
      </w:r>
      <w:r>
        <w:t xml:space="preserve">………………………………                                                                                                                                                   </w:t>
      </w:r>
    </w:p>
    <w:p w14:paraId="1B6BDC79" w14:textId="77777777" w:rsidR="00E17309" w:rsidRPr="00E1730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   (podpis zgodnie z rozdziałem V. </w:t>
      </w:r>
    </w:p>
    <w:p w14:paraId="734FB1D7" w14:textId="13F5BC1E" w:rsidR="00D83F3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</w:t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  <w:t xml:space="preserve">      Zaproszenia do składania ofert)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9A95" w14:textId="77777777" w:rsidR="006F3FEC" w:rsidRDefault="006F3FEC" w:rsidP="00EE7D7D">
      <w:r>
        <w:separator/>
      </w:r>
    </w:p>
  </w:endnote>
  <w:endnote w:type="continuationSeparator" w:id="0">
    <w:p w14:paraId="009ED82D" w14:textId="77777777" w:rsidR="006F3FEC" w:rsidRDefault="006F3FE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C5C6" w14:textId="77777777" w:rsidR="00EE7D7D" w:rsidRPr="00EE7D7D" w:rsidRDefault="004A7F21" w:rsidP="00297C12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127D090" wp14:editId="6F78C906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3202E" w14:textId="77777777" w:rsidR="006F3FEC" w:rsidRDefault="006F3FEC" w:rsidP="00EE7D7D">
      <w:r>
        <w:separator/>
      </w:r>
    </w:p>
  </w:footnote>
  <w:footnote w:type="continuationSeparator" w:id="0">
    <w:p w14:paraId="74C13D1A" w14:textId="77777777" w:rsidR="006F3FEC" w:rsidRDefault="006F3FE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0CA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0206335" wp14:editId="358AB43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56CD75A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8E87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5F0A08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B4C0867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5EEB46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3039DB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5311C51" wp14:editId="681823F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5888E5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695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0699628">
    <w:abstractNumId w:val="1"/>
  </w:num>
  <w:num w:numId="3" w16cid:durableId="1708338123">
    <w:abstractNumId w:val="5"/>
  </w:num>
  <w:num w:numId="4" w16cid:durableId="1930120536">
    <w:abstractNumId w:val="4"/>
  </w:num>
  <w:num w:numId="5" w16cid:durableId="147869755">
    <w:abstractNumId w:val="3"/>
  </w:num>
  <w:num w:numId="6" w16cid:durableId="584457793">
    <w:abstractNumId w:val="2"/>
  </w:num>
  <w:num w:numId="7" w16cid:durableId="40811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93805"/>
    <w:rsid w:val="000B5C1D"/>
    <w:rsid w:val="000C690B"/>
    <w:rsid w:val="00104B4C"/>
    <w:rsid w:val="001062F1"/>
    <w:rsid w:val="00114145"/>
    <w:rsid w:val="001218D1"/>
    <w:rsid w:val="0016226C"/>
    <w:rsid w:val="001673C6"/>
    <w:rsid w:val="0018641A"/>
    <w:rsid w:val="00192E67"/>
    <w:rsid w:val="001F35A7"/>
    <w:rsid w:val="00241C2B"/>
    <w:rsid w:val="002508E1"/>
    <w:rsid w:val="00280CAF"/>
    <w:rsid w:val="00287B0F"/>
    <w:rsid w:val="00297C12"/>
    <w:rsid w:val="002B3E6A"/>
    <w:rsid w:val="002B776F"/>
    <w:rsid w:val="002C325D"/>
    <w:rsid w:val="002D18BF"/>
    <w:rsid w:val="002E3600"/>
    <w:rsid w:val="003109E5"/>
    <w:rsid w:val="00315648"/>
    <w:rsid w:val="00374195"/>
    <w:rsid w:val="0039116A"/>
    <w:rsid w:val="003A7690"/>
    <w:rsid w:val="003B3003"/>
    <w:rsid w:val="004072D5"/>
    <w:rsid w:val="0041510E"/>
    <w:rsid w:val="00451B0A"/>
    <w:rsid w:val="00470F19"/>
    <w:rsid w:val="004737CC"/>
    <w:rsid w:val="0048751A"/>
    <w:rsid w:val="004A7F21"/>
    <w:rsid w:val="00525BC2"/>
    <w:rsid w:val="005310A3"/>
    <w:rsid w:val="00541916"/>
    <w:rsid w:val="005A3FA4"/>
    <w:rsid w:val="005C026D"/>
    <w:rsid w:val="005E4B4E"/>
    <w:rsid w:val="00601613"/>
    <w:rsid w:val="00607188"/>
    <w:rsid w:val="00607BD0"/>
    <w:rsid w:val="006101A2"/>
    <w:rsid w:val="00676BF6"/>
    <w:rsid w:val="006808DF"/>
    <w:rsid w:val="006C4F9F"/>
    <w:rsid w:val="006D3027"/>
    <w:rsid w:val="006F3FEC"/>
    <w:rsid w:val="00716A80"/>
    <w:rsid w:val="0072066A"/>
    <w:rsid w:val="00737280"/>
    <w:rsid w:val="007470E4"/>
    <w:rsid w:val="00756FD3"/>
    <w:rsid w:val="00767536"/>
    <w:rsid w:val="0079085A"/>
    <w:rsid w:val="007962DA"/>
    <w:rsid w:val="007C2638"/>
    <w:rsid w:val="007C28A6"/>
    <w:rsid w:val="007D38D2"/>
    <w:rsid w:val="00801CAC"/>
    <w:rsid w:val="008114EB"/>
    <w:rsid w:val="00816A11"/>
    <w:rsid w:val="008249BC"/>
    <w:rsid w:val="00836C7D"/>
    <w:rsid w:val="008B1869"/>
    <w:rsid w:val="008C02EF"/>
    <w:rsid w:val="008E6056"/>
    <w:rsid w:val="008F13B8"/>
    <w:rsid w:val="008F2C34"/>
    <w:rsid w:val="00945DCB"/>
    <w:rsid w:val="00955D02"/>
    <w:rsid w:val="009853F2"/>
    <w:rsid w:val="009A2A17"/>
    <w:rsid w:val="009B3C25"/>
    <w:rsid w:val="009B67C6"/>
    <w:rsid w:val="009F7D2D"/>
    <w:rsid w:val="00A203FC"/>
    <w:rsid w:val="00A76A85"/>
    <w:rsid w:val="00A77794"/>
    <w:rsid w:val="00A83526"/>
    <w:rsid w:val="00A850EE"/>
    <w:rsid w:val="00AB6641"/>
    <w:rsid w:val="00AC004E"/>
    <w:rsid w:val="00AE22A2"/>
    <w:rsid w:val="00B01C51"/>
    <w:rsid w:val="00B85BD4"/>
    <w:rsid w:val="00B90C36"/>
    <w:rsid w:val="00B95767"/>
    <w:rsid w:val="00B97AA4"/>
    <w:rsid w:val="00BE4A0C"/>
    <w:rsid w:val="00BF0F0F"/>
    <w:rsid w:val="00BF373B"/>
    <w:rsid w:val="00C05320"/>
    <w:rsid w:val="00C2561B"/>
    <w:rsid w:val="00C27FBE"/>
    <w:rsid w:val="00C53036"/>
    <w:rsid w:val="00C64274"/>
    <w:rsid w:val="00C71C5B"/>
    <w:rsid w:val="00C93B46"/>
    <w:rsid w:val="00CE100E"/>
    <w:rsid w:val="00CF106B"/>
    <w:rsid w:val="00D2675C"/>
    <w:rsid w:val="00D748D1"/>
    <w:rsid w:val="00D83F39"/>
    <w:rsid w:val="00D8685F"/>
    <w:rsid w:val="00DB1EC2"/>
    <w:rsid w:val="00DD45B2"/>
    <w:rsid w:val="00E06602"/>
    <w:rsid w:val="00E17309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76B83"/>
    <w:rsid w:val="00F96F15"/>
    <w:rsid w:val="00FA66C9"/>
    <w:rsid w:val="00FE3057"/>
    <w:rsid w:val="00FF2495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8CABA1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67C63-D253-4BA1-8A06-1D00122C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28</TotalTime>
  <Pages>2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Kowalczyk</cp:lastModifiedBy>
  <cp:revision>24</cp:revision>
  <cp:lastPrinted>2016-04-29T10:29:00Z</cp:lastPrinted>
  <dcterms:created xsi:type="dcterms:W3CDTF">2020-06-08T12:02:00Z</dcterms:created>
  <dcterms:modified xsi:type="dcterms:W3CDTF">2022-07-08T06:39:00Z</dcterms:modified>
</cp:coreProperties>
</file>