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97148" w14:textId="572467DD" w:rsidR="00905439" w:rsidRPr="00D14D2A" w:rsidRDefault="00D14D2A" w:rsidP="00905439">
      <w:pPr>
        <w:keepNext/>
        <w:spacing w:line="276" w:lineRule="auto"/>
        <w:rPr>
          <w:bCs/>
          <w:i/>
          <w:color w:val="000000" w:themeColor="text1"/>
          <w:sz w:val="18"/>
          <w:szCs w:val="18"/>
        </w:rPr>
      </w:pPr>
      <w:r w:rsidRPr="00D14D2A">
        <w:rPr>
          <w:bCs/>
          <w:i/>
          <w:color w:val="000000" w:themeColor="text1"/>
          <w:sz w:val="18"/>
          <w:szCs w:val="18"/>
        </w:rPr>
        <w:t>RPO.IV.KK.2621/</w:t>
      </w:r>
      <w:r w:rsidR="00C937DA">
        <w:rPr>
          <w:bCs/>
          <w:i/>
          <w:color w:val="000000" w:themeColor="text1"/>
          <w:sz w:val="18"/>
          <w:szCs w:val="18"/>
        </w:rPr>
        <w:t>25</w:t>
      </w:r>
      <w:r w:rsidRPr="00D14D2A">
        <w:rPr>
          <w:bCs/>
          <w:i/>
          <w:color w:val="000000" w:themeColor="text1"/>
          <w:sz w:val="18"/>
          <w:szCs w:val="18"/>
        </w:rPr>
        <w:t>/2021</w:t>
      </w:r>
    </w:p>
    <w:p w14:paraId="5BB84615" w14:textId="3C3AF5D9" w:rsidR="00D14D2A" w:rsidRPr="00D14D2A" w:rsidRDefault="00D14D2A" w:rsidP="00D14D2A">
      <w:pPr>
        <w:keepNext/>
        <w:spacing w:line="276" w:lineRule="auto"/>
        <w:jc w:val="right"/>
        <w:rPr>
          <w:bCs/>
          <w:i/>
          <w:color w:val="000000" w:themeColor="text1"/>
          <w:sz w:val="18"/>
          <w:szCs w:val="18"/>
        </w:rPr>
      </w:pPr>
      <w:r w:rsidRPr="00D14D2A">
        <w:rPr>
          <w:bCs/>
          <w:i/>
          <w:color w:val="000000" w:themeColor="text1"/>
          <w:sz w:val="18"/>
          <w:szCs w:val="18"/>
        </w:rPr>
        <w:t xml:space="preserve">Załącznik nr </w:t>
      </w:r>
      <w:r w:rsidR="0064017B">
        <w:rPr>
          <w:bCs/>
          <w:i/>
          <w:color w:val="000000" w:themeColor="text1"/>
          <w:sz w:val="18"/>
          <w:szCs w:val="18"/>
        </w:rPr>
        <w:t>2</w:t>
      </w:r>
      <w:r w:rsidRPr="00D14D2A">
        <w:rPr>
          <w:bCs/>
          <w:i/>
          <w:color w:val="000000" w:themeColor="text1"/>
          <w:sz w:val="18"/>
          <w:szCs w:val="18"/>
        </w:rPr>
        <w:t xml:space="preserve"> do Zaproszenia do składania ofert – Formularz ofertowy</w:t>
      </w:r>
    </w:p>
    <w:p w14:paraId="5B43DA95" w14:textId="3109B152" w:rsidR="00905439" w:rsidRPr="009205D3" w:rsidRDefault="00905439" w:rsidP="009205D3">
      <w:pPr>
        <w:keepNext/>
        <w:spacing w:line="276" w:lineRule="auto"/>
        <w:jc w:val="right"/>
        <w:rPr>
          <w:bCs/>
          <w:i/>
          <w:color w:val="000000" w:themeColor="text1"/>
        </w:rPr>
      </w:pP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</w:p>
    <w:p w14:paraId="05D4F04A" w14:textId="5BE459B3" w:rsidR="00905439" w:rsidRPr="009205D3" w:rsidRDefault="00905439" w:rsidP="009205D3">
      <w:pPr>
        <w:pStyle w:val="Nagwek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Formularz </w:t>
      </w:r>
      <w:r w:rsidR="000E377B">
        <w:rPr>
          <w:rFonts w:ascii="Times New Roman" w:hAnsi="Times New Roman" w:cs="Times New Roman"/>
          <w:b/>
          <w:color w:val="auto"/>
          <w:sz w:val="28"/>
          <w:szCs w:val="28"/>
        </w:rPr>
        <w:t>ofertowy</w:t>
      </w:r>
    </w:p>
    <w:p w14:paraId="1F69630D" w14:textId="210EAC29" w:rsidR="00905439" w:rsidRPr="00C937DA" w:rsidRDefault="009C6431" w:rsidP="009C6431">
      <w:pPr>
        <w:jc w:val="center"/>
        <w:rPr>
          <w:rFonts w:ascii="Arial" w:hAnsi="Arial" w:cs="Arial"/>
          <w:b/>
          <w:bCs/>
        </w:rPr>
      </w:pPr>
      <w:r>
        <w:rPr>
          <w:b/>
          <w:bCs/>
        </w:rPr>
        <w:t>w</w:t>
      </w:r>
      <w:r w:rsidR="00C937DA" w:rsidRPr="00C937DA">
        <w:rPr>
          <w:b/>
          <w:bCs/>
        </w:rPr>
        <w:t xml:space="preserve"> postępowaniu na sukcesywne dostawy papieru do drukarek i kserokopiarek na potrzeby Lubelskiej Agencji Wspierania Przedsiębiorczości w Lublinie</w:t>
      </w:r>
    </w:p>
    <w:p w14:paraId="023BE3E2" w14:textId="4EA202CF" w:rsidR="008C280C" w:rsidRPr="008C280C" w:rsidRDefault="008C280C" w:rsidP="00CF1C43">
      <w:pPr>
        <w:tabs>
          <w:tab w:val="center" w:pos="900"/>
          <w:tab w:val="center" w:pos="5400"/>
        </w:tabs>
        <w:spacing w:line="276" w:lineRule="auto"/>
        <w:rPr>
          <w:bCs/>
          <w:color w:val="000000" w:themeColor="text1"/>
          <w:sz w:val="20"/>
          <w:szCs w:val="20"/>
        </w:rPr>
      </w:pPr>
    </w:p>
    <w:p w14:paraId="52A0CA80" w14:textId="77777777" w:rsidR="008C280C" w:rsidRPr="008C280C" w:rsidRDefault="008C280C" w:rsidP="008C280C">
      <w:pPr>
        <w:tabs>
          <w:tab w:val="left" w:leader="dot" w:pos="1843"/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Nazwa Wykonawcy</w:t>
      </w:r>
      <w:r w:rsidRPr="008C280C">
        <w:rPr>
          <w:bCs/>
        </w:rPr>
        <w:tab/>
      </w:r>
      <w:r w:rsidRPr="008C280C">
        <w:rPr>
          <w:bCs/>
        </w:rPr>
        <w:tab/>
      </w:r>
    </w:p>
    <w:p w14:paraId="7D855F2C" w14:textId="77777777" w:rsidR="008C280C" w:rsidRPr="008C280C" w:rsidRDefault="008C280C" w:rsidP="008C280C">
      <w:pPr>
        <w:tabs>
          <w:tab w:val="left" w:pos="2127"/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Adres siedziby Wykonawcy</w:t>
      </w:r>
      <w:r w:rsidRPr="008C280C">
        <w:rPr>
          <w:bCs/>
        </w:rPr>
        <w:tab/>
      </w:r>
      <w:r w:rsidRPr="008C280C">
        <w:rPr>
          <w:bCs/>
        </w:rPr>
        <w:tab/>
      </w:r>
    </w:p>
    <w:p w14:paraId="00A1108D" w14:textId="1F14781D" w:rsidR="008C280C" w:rsidRPr="008C280C" w:rsidRDefault="008C280C" w:rsidP="008C280C">
      <w:pPr>
        <w:tabs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Tel. ………………………………………</w:t>
      </w:r>
      <w:r>
        <w:rPr>
          <w:bCs/>
        </w:rPr>
        <w:t>……………………………………………………...</w:t>
      </w:r>
    </w:p>
    <w:p w14:paraId="3E04A48D" w14:textId="0C7F88F6" w:rsidR="008C280C" w:rsidRPr="008C280C" w:rsidRDefault="008C280C" w:rsidP="008C280C">
      <w:pPr>
        <w:tabs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E-mail ……………………………………</w:t>
      </w:r>
      <w:r>
        <w:rPr>
          <w:bCs/>
        </w:rPr>
        <w:t>……………………………………………………..</w:t>
      </w:r>
    </w:p>
    <w:p w14:paraId="532978F5" w14:textId="77777777" w:rsidR="008C280C" w:rsidRDefault="008C280C" w:rsidP="008C280C">
      <w:pPr>
        <w:tabs>
          <w:tab w:val="left" w:leader="dot" w:pos="9072"/>
        </w:tabs>
        <w:spacing w:line="360" w:lineRule="auto"/>
        <w:jc w:val="both"/>
        <w:rPr>
          <w:b/>
        </w:rPr>
      </w:pPr>
    </w:p>
    <w:p w14:paraId="79123C19" w14:textId="77777777" w:rsidR="008C280C" w:rsidRPr="005310A3" w:rsidRDefault="008C280C" w:rsidP="008C280C">
      <w:pPr>
        <w:pStyle w:val="Akapitzlist"/>
        <w:numPr>
          <w:ilvl w:val="0"/>
          <w:numId w:val="27"/>
        </w:numPr>
        <w:tabs>
          <w:tab w:val="left" w:leader="dot" w:pos="9072"/>
        </w:tabs>
        <w:suppressAutoHyphens/>
        <w:autoSpaceDE w:val="0"/>
        <w:spacing w:line="360" w:lineRule="auto"/>
        <w:jc w:val="both"/>
        <w:rPr>
          <w:b/>
          <w:u w:val="single"/>
        </w:rPr>
      </w:pPr>
      <w:r w:rsidRPr="005310A3">
        <w:rPr>
          <w:b/>
          <w:u w:val="single"/>
        </w:rPr>
        <w:t>Cena oferty</w:t>
      </w:r>
    </w:p>
    <w:p w14:paraId="4B9876E7" w14:textId="35DCB1EB" w:rsidR="008C280C" w:rsidRDefault="008C280C" w:rsidP="008C280C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Cena oferty brutto wynosi: …………</w:t>
      </w:r>
      <w:r w:rsidR="002902A8">
        <w:rPr>
          <w:b/>
          <w:bCs/>
        </w:rPr>
        <w:t>……………..</w:t>
      </w:r>
      <w:r>
        <w:rPr>
          <w:b/>
          <w:bCs/>
        </w:rPr>
        <w:t>……</w:t>
      </w:r>
      <w:r w:rsidR="004D293A">
        <w:rPr>
          <w:b/>
          <w:bCs/>
        </w:rPr>
        <w:t>………………</w:t>
      </w:r>
      <w:r w:rsidR="002902A8">
        <w:rPr>
          <w:b/>
          <w:bCs/>
        </w:rPr>
        <w:t>.</w:t>
      </w:r>
      <w:r>
        <w:rPr>
          <w:b/>
          <w:bCs/>
        </w:rPr>
        <w:t>…..… PLN brutto</w:t>
      </w:r>
    </w:p>
    <w:p w14:paraId="33166472" w14:textId="339B25C2" w:rsidR="008C280C" w:rsidRDefault="008C280C" w:rsidP="008C280C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Słownie: ………………………………</w:t>
      </w:r>
      <w:r w:rsidR="002902A8">
        <w:rPr>
          <w:b/>
          <w:bCs/>
        </w:rPr>
        <w:t>………………</w:t>
      </w:r>
      <w:r>
        <w:rPr>
          <w:b/>
          <w:bCs/>
        </w:rPr>
        <w:t>………………………</w:t>
      </w:r>
      <w:r w:rsidR="00427AC2">
        <w:rPr>
          <w:b/>
          <w:bCs/>
        </w:rPr>
        <w:t>.</w:t>
      </w:r>
      <w:r>
        <w:rPr>
          <w:b/>
          <w:bCs/>
        </w:rPr>
        <w:t>… PLN brutto</w:t>
      </w:r>
    </w:p>
    <w:p w14:paraId="23552EC4" w14:textId="6DC043CB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  <w:rPr>
          <w:rFonts w:eastAsia="Calibri" w:cs="Calibri"/>
          <w:b/>
          <w:i/>
          <w:sz w:val="20"/>
          <w:szCs w:val="20"/>
        </w:rPr>
      </w:pPr>
      <w:r>
        <w:rPr>
          <w:b/>
          <w:bCs/>
        </w:rPr>
        <w:t xml:space="preserve">Stawka VAT: </w:t>
      </w:r>
      <w:r w:rsidR="002902A8">
        <w:rPr>
          <w:b/>
          <w:bCs/>
        </w:rPr>
        <w:t>…. %</w:t>
      </w:r>
    </w:p>
    <w:p w14:paraId="15EFE036" w14:textId="77777777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  <w:rPr>
          <w:rFonts w:eastAsia="Calibri" w:cs="Calibri"/>
          <w:b/>
          <w:i/>
          <w:sz w:val="20"/>
          <w:szCs w:val="20"/>
        </w:rPr>
      </w:pPr>
    </w:p>
    <w:p w14:paraId="44A72E84" w14:textId="3B5AE154" w:rsidR="008C280C" w:rsidRPr="00627B5F" w:rsidRDefault="00627B5F" w:rsidP="00627B5F">
      <w:pPr>
        <w:pStyle w:val="Akapitzlist"/>
        <w:numPr>
          <w:ilvl w:val="0"/>
          <w:numId w:val="27"/>
        </w:numPr>
        <w:tabs>
          <w:tab w:val="left" w:pos="4020"/>
          <w:tab w:val="left" w:leader="dot" w:pos="8505"/>
        </w:tabs>
        <w:jc w:val="both"/>
        <w:rPr>
          <w:b/>
          <w:bCs/>
          <w:u w:val="single"/>
        </w:rPr>
      </w:pPr>
      <w:r w:rsidRPr="00627B5F">
        <w:rPr>
          <w:b/>
          <w:bCs/>
          <w:u w:val="single"/>
        </w:rPr>
        <w:t>Czas dostawy cząstkowej</w:t>
      </w:r>
    </w:p>
    <w:p w14:paraId="28832B43" w14:textId="26209E16" w:rsidR="00627B5F" w:rsidRDefault="00627B5F" w:rsidP="00627B5F">
      <w:pPr>
        <w:tabs>
          <w:tab w:val="left" w:pos="4020"/>
          <w:tab w:val="left" w:leader="dot" w:pos="8505"/>
        </w:tabs>
        <w:jc w:val="both"/>
        <w:rPr>
          <w:b/>
          <w:bCs/>
        </w:rPr>
      </w:pPr>
    </w:p>
    <w:p w14:paraId="53BFFC1C" w14:textId="77777777" w:rsidR="00627B5F" w:rsidRPr="00627B5F" w:rsidRDefault="00627B5F" w:rsidP="00627B5F">
      <w:pPr>
        <w:tabs>
          <w:tab w:val="left" w:pos="4020"/>
          <w:tab w:val="left" w:leader="dot" w:pos="8505"/>
        </w:tabs>
        <w:jc w:val="both"/>
        <w:rPr>
          <w:b/>
          <w:bCs/>
        </w:rPr>
      </w:pPr>
      <w:r w:rsidRPr="00627B5F">
        <w:rPr>
          <w:b/>
          <w:bCs/>
        </w:rPr>
        <w:sym w:font="Wingdings" w:char="F0A8"/>
      </w:r>
      <w:r w:rsidRPr="00627B5F">
        <w:rPr>
          <w:b/>
          <w:bCs/>
        </w:rPr>
        <w:t>* Deklaruję czas dostawy w terminie 3 dni roboczych od daty złożenia zamówienia cząstkowego – 20 punktów</w:t>
      </w:r>
    </w:p>
    <w:p w14:paraId="0737AB7F" w14:textId="1FC1E01C" w:rsidR="00627B5F" w:rsidRPr="00627B5F" w:rsidRDefault="00627B5F" w:rsidP="00627B5F">
      <w:pPr>
        <w:tabs>
          <w:tab w:val="left" w:pos="4020"/>
          <w:tab w:val="left" w:leader="dot" w:pos="8505"/>
        </w:tabs>
        <w:jc w:val="both"/>
        <w:rPr>
          <w:b/>
          <w:bCs/>
        </w:rPr>
      </w:pPr>
      <w:r w:rsidRPr="00627B5F">
        <w:rPr>
          <w:b/>
          <w:bCs/>
        </w:rPr>
        <w:sym w:font="Wingdings" w:char="F0A8"/>
      </w:r>
      <w:r w:rsidRPr="00627B5F">
        <w:rPr>
          <w:b/>
          <w:bCs/>
        </w:rPr>
        <w:t xml:space="preserve">* Deklaruję czas dostawy w terminie </w:t>
      </w:r>
      <w:r>
        <w:rPr>
          <w:b/>
          <w:bCs/>
        </w:rPr>
        <w:t>6</w:t>
      </w:r>
      <w:r w:rsidRPr="00627B5F">
        <w:rPr>
          <w:b/>
          <w:bCs/>
        </w:rPr>
        <w:t xml:space="preserve"> dni roboczych od daty złożenia zamówienia cząstkowego – 10 punktów</w:t>
      </w:r>
    </w:p>
    <w:p w14:paraId="7DBADB22" w14:textId="2037416F" w:rsidR="00627B5F" w:rsidRPr="00627B5F" w:rsidRDefault="00627B5F" w:rsidP="00627B5F">
      <w:pPr>
        <w:tabs>
          <w:tab w:val="left" w:pos="4020"/>
          <w:tab w:val="left" w:leader="dot" w:pos="8505"/>
        </w:tabs>
        <w:jc w:val="both"/>
        <w:rPr>
          <w:b/>
          <w:bCs/>
        </w:rPr>
      </w:pPr>
      <w:r w:rsidRPr="00627B5F">
        <w:rPr>
          <w:b/>
          <w:bCs/>
        </w:rPr>
        <w:sym w:font="Wingdings" w:char="F0A8"/>
      </w:r>
      <w:r w:rsidRPr="00627B5F">
        <w:rPr>
          <w:b/>
          <w:bCs/>
        </w:rPr>
        <w:t>* Deklaruję czas dostawy w terminie 1</w:t>
      </w:r>
      <w:r>
        <w:rPr>
          <w:b/>
          <w:bCs/>
        </w:rPr>
        <w:t xml:space="preserve">0 </w:t>
      </w:r>
      <w:r w:rsidRPr="00627B5F">
        <w:rPr>
          <w:b/>
          <w:bCs/>
        </w:rPr>
        <w:t>dni roboczych od daty złożenia zamówienia cząstkowego – 0 punktów</w:t>
      </w:r>
    </w:p>
    <w:p w14:paraId="0475A9CE" w14:textId="77777777" w:rsidR="00627B5F" w:rsidRPr="00627B5F" w:rsidRDefault="00627B5F" w:rsidP="00627B5F">
      <w:pPr>
        <w:tabs>
          <w:tab w:val="left" w:pos="4020"/>
          <w:tab w:val="left" w:leader="dot" w:pos="8505"/>
        </w:tabs>
        <w:jc w:val="both"/>
        <w:rPr>
          <w:b/>
          <w:bCs/>
        </w:rPr>
      </w:pPr>
      <w:r w:rsidRPr="00627B5F">
        <w:rPr>
          <w:b/>
          <w:bCs/>
        </w:rPr>
        <w:t>*(zaznaczyć prawidłową odpowiedź)</w:t>
      </w:r>
    </w:p>
    <w:p w14:paraId="31000074" w14:textId="67C47221" w:rsidR="00627B5F" w:rsidRPr="00627B5F" w:rsidRDefault="00627B5F" w:rsidP="00627B5F">
      <w:pPr>
        <w:tabs>
          <w:tab w:val="left" w:pos="4020"/>
          <w:tab w:val="left" w:leader="dot" w:pos="8505"/>
        </w:tabs>
        <w:jc w:val="both"/>
      </w:pPr>
      <w:r w:rsidRPr="00627B5F">
        <w:t>W przypadku niezaznaczenia żadnej z ww. opcji lub zaznaczenia więcej niż jednej opcji jednocześnie Zamawiający przyjmie, iż Wykonawca deklaruje czas dostawy w terminie 10 dni roboczych od daty złożenia zamówienia cząstkowego i w takim przypadku otrzyma 0 punktów.</w:t>
      </w:r>
    </w:p>
    <w:p w14:paraId="5CB049EE" w14:textId="77777777" w:rsidR="008C280C" w:rsidRDefault="008C280C" w:rsidP="008C280C">
      <w:pPr>
        <w:tabs>
          <w:tab w:val="left" w:pos="4020"/>
          <w:tab w:val="left" w:leader="dot" w:pos="8505"/>
        </w:tabs>
        <w:jc w:val="both"/>
        <w:rPr>
          <w:b/>
          <w:bCs/>
        </w:rPr>
      </w:pPr>
    </w:p>
    <w:p w14:paraId="72111057" w14:textId="77777777" w:rsidR="008C280C" w:rsidRPr="00541916" w:rsidRDefault="008C280C" w:rsidP="008C280C">
      <w:pPr>
        <w:tabs>
          <w:tab w:val="left" w:pos="4020"/>
          <w:tab w:val="left" w:leader="dot" w:pos="8505"/>
        </w:tabs>
        <w:jc w:val="both"/>
        <w:rPr>
          <w:b/>
          <w:bCs/>
        </w:rPr>
      </w:pPr>
      <w:r w:rsidRPr="00541916">
        <w:rPr>
          <w:b/>
          <w:bCs/>
        </w:rPr>
        <w:t>Jednocześnie oświadczam</w:t>
      </w:r>
      <w:r>
        <w:rPr>
          <w:b/>
          <w:bCs/>
        </w:rPr>
        <w:t>/-my</w:t>
      </w:r>
      <w:r w:rsidRPr="00541916">
        <w:rPr>
          <w:b/>
          <w:bCs/>
        </w:rPr>
        <w:t>, że:</w:t>
      </w:r>
    </w:p>
    <w:p w14:paraId="3312A565" w14:textId="77777777" w:rsidR="00507ABA" w:rsidRDefault="008C280C" w:rsidP="008C280C">
      <w:pPr>
        <w:pStyle w:val="Akapitzlist"/>
        <w:numPr>
          <w:ilvl w:val="0"/>
          <w:numId w:val="26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</w:pPr>
      <w:r>
        <w:t>akceptuję/-my opis przedmiotu zamówienia, wzór umowy, termin, miejsce i warunki realizacji usługi</w:t>
      </w:r>
      <w:r w:rsidR="00507ABA">
        <w:t>,</w:t>
      </w:r>
    </w:p>
    <w:p w14:paraId="6D5FDF11" w14:textId="041869AB" w:rsidR="00507ABA" w:rsidRPr="00507ABA" w:rsidRDefault="00507ABA" w:rsidP="00507ABA">
      <w:pPr>
        <w:numPr>
          <w:ilvl w:val="0"/>
          <w:numId w:val="26"/>
        </w:numPr>
        <w:jc w:val="both"/>
      </w:pPr>
      <w:r>
        <w:t>a</w:t>
      </w:r>
      <w:r w:rsidRPr="00507ABA">
        <w:t xml:space="preserve">kceptuję/-my 14-dniowy termin płatności po zrealizowaniu </w:t>
      </w:r>
      <w:r>
        <w:t xml:space="preserve">cząstkowego </w:t>
      </w:r>
      <w:r w:rsidRPr="00507ABA">
        <w:t xml:space="preserve">zamówienia </w:t>
      </w:r>
      <w:r>
        <w:br/>
      </w:r>
      <w:r w:rsidRPr="00507ABA">
        <w:t>i przedłożeniu Zamawiającemu prawidłowo wystawionej faktury VAT.</w:t>
      </w:r>
    </w:p>
    <w:p w14:paraId="6860950D" w14:textId="467F883D" w:rsidR="008C280C" w:rsidRDefault="008C280C" w:rsidP="00507ABA">
      <w:pPr>
        <w:pStyle w:val="Akapitzlist"/>
        <w:tabs>
          <w:tab w:val="left" w:pos="4020"/>
          <w:tab w:val="left" w:leader="dot" w:pos="8505"/>
        </w:tabs>
        <w:suppressAutoHyphens/>
        <w:autoSpaceDE w:val="0"/>
        <w:spacing w:line="276" w:lineRule="auto"/>
        <w:ind w:left="780"/>
        <w:jc w:val="both"/>
      </w:pPr>
    </w:p>
    <w:p w14:paraId="2627EC3B" w14:textId="77777777" w:rsidR="002902A8" w:rsidRDefault="002902A8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6ED8AE7E" w14:textId="77777777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09AB0F4A" w14:textId="77777777" w:rsidR="008C280C" w:rsidRDefault="008C280C" w:rsidP="008C280C">
      <w:pPr>
        <w:spacing w:line="276" w:lineRule="auto"/>
        <w:jc w:val="both"/>
      </w:pPr>
      <w:r>
        <w:t xml:space="preserve">……………………………….. </w:t>
      </w:r>
    </w:p>
    <w:p w14:paraId="0B7ED6B8" w14:textId="581810D7" w:rsidR="008C280C" w:rsidRPr="00627B5F" w:rsidRDefault="008C280C" w:rsidP="009205D3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</w:t>
      </w:r>
      <w:r w:rsidR="00255FF6">
        <w:t xml:space="preserve">  </w:t>
      </w:r>
      <w:r w:rsidRPr="00627B5F">
        <w:t xml:space="preserve">………………………………                                                                                                                                                   </w:t>
      </w:r>
    </w:p>
    <w:p w14:paraId="01A61B95" w14:textId="125A77BF" w:rsidR="00255FF6" w:rsidRPr="00627B5F" w:rsidRDefault="008C280C" w:rsidP="00255FF6">
      <w:pPr>
        <w:jc w:val="both"/>
        <w:rPr>
          <w:sz w:val="18"/>
          <w:szCs w:val="18"/>
        </w:rPr>
      </w:pPr>
      <w:r w:rsidRPr="00627B5F">
        <w:rPr>
          <w:sz w:val="18"/>
          <w:szCs w:val="18"/>
        </w:rPr>
        <w:t xml:space="preserve">                                                         </w:t>
      </w:r>
      <w:r w:rsidR="00255FF6" w:rsidRPr="00627B5F">
        <w:rPr>
          <w:sz w:val="18"/>
          <w:szCs w:val="18"/>
        </w:rPr>
        <w:tab/>
      </w:r>
      <w:r w:rsidR="00255FF6" w:rsidRPr="00627B5F">
        <w:rPr>
          <w:sz w:val="18"/>
          <w:szCs w:val="18"/>
        </w:rPr>
        <w:tab/>
      </w:r>
      <w:r w:rsidR="00255FF6" w:rsidRPr="00627B5F">
        <w:rPr>
          <w:sz w:val="18"/>
          <w:szCs w:val="18"/>
        </w:rPr>
        <w:tab/>
      </w:r>
      <w:r w:rsidR="00255FF6" w:rsidRPr="00627B5F">
        <w:rPr>
          <w:sz w:val="18"/>
          <w:szCs w:val="18"/>
        </w:rPr>
        <w:tab/>
      </w:r>
      <w:r w:rsidR="00255FF6" w:rsidRPr="00627B5F">
        <w:rPr>
          <w:sz w:val="18"/>
          <w:szCs w:val="18"/>
        </w:rPr>
        <w:tab/>
      </w:r>
      <w:r w:rsidR="00255FF6" w:rsidRPr="00627B5F">
        <w:rPr>
          <w:sz w:val="18"/>
          <w:szCs w:val="18"/>
        </w:rPr>
        <w:tab/>
        <w:t xml:space="preserve">   </w:t>
      </w:r>
      <w:r w:rsidRPr="00627B5F">
        <w:rPr>
          <w:sz w:val="18"/>
          <w:szCs w:val="18"/>
        </w:rPr>
        <w:t xml:space="preserve">  (podpis </w:t>
      </w:r>
      <w:r w:rsidR="00255FF6" w:rsidRPr="00627B5F">
        <w:rPr>
          <w:sz w:val="18"/>
          <w:szCs w:val="18"/>
        </w:rPr>
        <w:t xml:space="preserve">zgodnie z rozdziałem </w:t>
      </w:r>
      <w:r w:rsidR="00627B5F" w:rsidRPr="00627B5F">
        <w:rPr>
          <w:sz w:val="18"/>
          <w:szCs w:val="18"/>
        </w:rPr>
        <w:t>I</w:t>
      </w:r>
      <w:r w:rsidR="00255FF6" w:rsidRPr="00627B5F">
        <w:rPr>
          <w:sz w:val="18"/>
          <w:szCs w:val="18"/>
        </w:rPr>
        <w:t>V</w:t>
      </w:r>
      <w:r w:rsidR="006A6EDD" w:rsidRPr="00627B5F">
        <w:rPr>
          <w:sz w:val="18"/>
          <w:szCs w:val="18"/>
        </w:rPr>
        <w:t>.</w:t>
      </w:r>
      <w:r w:rsidR="00255FF6" w:rsidRPr="00627B5F">
        <w:rPr>
          <w:sz w:val="18"/>
          <w:szCs w:val="18"/>
        </w:rPr>
        <w:t xml:space="preserve"> </w:t>
      </w:r>
    </w:p>
    <w:p w14:paraId="38529166" w14:textId="2E4AE372" w:rsidR="008C280C" w:rsidRPr="009205D3" w:rsidRDefault="00255FF6" w:rsidP="009205D3">
      <w:pPr>
        <w:ind w:firstLine="708"/>
        <w:jc w:val="both"/>
        <w:rPr>
          <w:sz w:val="18"/>
          <w:szCs w:val="18"/>
        </w:rPr>
      </w:pPr>
      <w:r w:rsidRPr="00627B5F">
        <w:rPr>
          <w:sz w:val="18"/>
          <w:szCs w:val="18"/>
        </w:rPr>
        <w:t xml:space="preserve">  </w:t>
      </w:r>
      <w:r w:rsidRPr="00627B5F">
        <w:rPr>
          <w:sz w:val="18"/>
          <w:szCs w:val="18"/>
        </w:rPr>
        <w:tab/>
      </w:r>
      <w:r w:rsidRPr="00627B5F">
        <w:rPr>
          <w:sz w:val="18"/>
          <w:szCs w:val="18"/>
        </w:rPr>
        <w:tab/>
      </w:r>
      <w:r w:rsidRPr="00627B5F">
        <w:rPr>
          <w:sz w:val="18"/>
          <w:szCs w:val="18"/>
        </w:rPr>
        <w:tab/>
      </w:r>
      <w:r w:rsidRPr="00627B5F">
        <w:rPr>
          <w:sz w:val="18"/>
          <w:szCs w:val="18"/>
        </w:rPr>
        <w:tab/>
      </w:r>
      <w:r w:rsidRPr="00627B5F">
        <w:rPr>
          <w:sz w:val="18"/>
          <w:szCs w:val="18"/>
        </w:rPr>
        <w:tab/>
      </w:r>
      <w:r w:rsidRPr="00627B5F">
        <w:rPr>
          <w:sz w:val="18"/>
          <w:szCs w:val="18"/>
        </w:rPr>
        <w:tab/>
      </w:r>
      <w:r w:rsidRPr="00627B5F">
        <w:rPr>
          <w:sz w:val="18"/>
          <w:szCs w:val="18"/>
        </w:rPr>
        <w:tab/>
      </w:r>
      <w:r w:rsidRPr="00627B5F">
        <w:rPr>
          <w:sz w:val="18"/>
          <w:szCs w:val="18"/>
        </w:rPr>
        <w:tab/>
        <w:t xml:space="preserve">      Zaproszenia do składania ofert</w:t>
      </w:r>
      <w:r w:rsidR="008C280C" w:rsidRPr="00627B5F">
        <w:rPr>
          <w:sz w:val="18"/>
          <w:szCs w:val="18"/>
        </w:rPr>
        <w:t>)</w:t>
      </w:r>
      <w:r w:rsidR="008C280C">
        <w:rPr>
          <w:sz w:val="18"/>
          <w:szCs w:val="18"/>
        </w:rPr>
        <w:t xml:space="preserve">           </w:t>
      </w:r>
    </w:p>
    <w:sectPr w:rsidR="008C280C" w:rsidRPr="009205D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45FF6F" w14:textId="77777777" w:rsidR="00885D78" w:rsidRDefault="00885D78" w:rsidP="00EE7D7D">
      <w:r>
        <w:separator/>
      </w:r>
    </w:p>
  </w:endnote>
  <w:endnote w:type="continuationSeparator" w:id="0">
    <w:p w14:paraId="4ED43DAD" w14:textId="77777777" w:rsidR="00885D78" w:rsidRDefault="00885D78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55683" w14:textId="67DFD17D" w:rsidR="001C6BD7" w:rsidRPr="002518E8" w:rsidRDefault="002518E8" w:rsidP="002518E8">
    <w:pPr>
      <w:pStyle w:val="Stopka"/>
    </w:pPr>
    <w:r>
      <w:rPr>
        <w:noProof/>
      </w:rPr>
      <w:drawing>
        <wp:inline distT="0" distB="0" distL="0" distR="0" wp14:anchorId="1074A28C" wp14:editId="658C8B2E">
          <wp:extent cx="5759450" cy="59388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B03B1" w14:textId="77777777" w:rsidR="00885D78" w:rsidRDefault="00885D78" w:rsidP="00EE7D7D">
      <w:r>
        <w:separator/>
      </w:r>
    </w:p>
  </w:footnote>
  <w:footnote w:type="continuationSeparator" w:id="0">
    <w:p w14:paraId="5A32FA7D" w14:textId="77777777" w:rsidR="00885D78" w:rsidRDefault="00885D78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04833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1051460" wp14:editId="5AEB73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</w:rPr>
      <w:t>ul. Wojciechowska 9a, 20-704 Lublin</w:t>
    </w:r>
  </w:p>
  <w:p w14:paraId="049EC64A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A29BECD" w14:textId="77777777" w:rsidR="001C6BD7" w:rsidRPr="00607BD0" w:rsidRDefault="001C6BD7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0E89A7FA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r w:rsidR="00655393">
      <w:rPr>
        <w:rStyle w:val="Hipercze"/>
        <w:rFonts w:ascii="Arial" w:hAnsi="Arial" w:cs="Arial"/>
        <w:sz w:val="16"/>
        <w:lang w:val="de-DE"/>
      </w:rPr>
      <w:t>lawp@lubelskie.pl</w:t>
    </w:r>
  </w:p>
  <w:p w14:paraId="51FDCBB4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07CA6D7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www.lawp.eu</w:t>
    </w:r>
  </w:p>
  <w:p w14:paraId="19192F8B" w14:textId="77777777" w:rsidR="001C6BD7" w:rsidRPr="00CE100E" w:rsidRDefault="00124523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5B3354E" wp14:editId="1710AD22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1270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3B441F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B17F6"/>
    <w:multiLevelType w:val="multilevel"/>
    <w:tmpl w:val="0D94684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2671C"/>
    <w:multiLevelType w:val="hybridMultilevel"/>
    <w:tmpl w:val="DDCC7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5CD2"/>
    <w:multiLevelType w:val="multilevel"/>
    <w:tmpl w:val="DDC0C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trike w:val="0"/>
        <w:color w:val="auto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3" w15:restartNumberingAfterBreak="0">
    <w:nsid w:val="0A4946DD"/>
    <w:multiLevelType w:val="hybridMultilevel"/>
    <w:tmpl w:val="A7DAC8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8453FD"/>
    <w:multiLevelType w:val="hybridMultilevel"/>
    <w:tmpl w:val="CFB0324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0E853AE2"/>
    <w:multiLevelType w:val="hybridMultilevel"/>
    <w:tmpl w:val="55D68CDC"/>
    <w:lvl w:ilvl="0" w:tplc="690EB9D8">
      <w:start w:val="1"/>
      <w:numFmt w:val="decimal"/>
      <w:lvlText w:val="%1.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178F6BD7"/>
    <w:multiLevelType w:val="hybridMultilevel"/>
    <w:tmpl w:val="E32EE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42309"/>
    <w:multiLevelType w:val="hybridMultilevel"/>
    <w:tmpl w:val="A5760A9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4A03D4C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93660"/>
    <w:multiLevelType w:val="hybridMultilevel"/>
    <w:tmpl w:val="679EB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E5181"/>
    <w:multiLevelType w:val="hybridMultilevel"/>
    <w:tmpl w:val="29C61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D64BC"/>
    <w:multiLevelType w:val="hybridMultilevel"/>
    <w:tmpl w:val="2BE8C8DA"/>
    <w:lvl w:ilvl="0" w:tplc="BC4E77B2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7A52EC"/>
    <w:multiLevelType w:val="hybridMultilevel"/>
    <w:tmpl w:val="CC0C5F94"/>
    <w:lvl w:ilvl="0" w:tplc="0AC215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174C8"/>
    <w:multiLevelType w:val="hybridMultilevel"/>
    <w:tmpl w:val="E2F45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3735F"/>
    <w:multiLevelType w:val="hybridMultilevel"/>
    <w:tmpl w:val="EC16A584"/>
    <w:lvl w:ilvl="0" w:tplc="C7D49B0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4E084037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967B7"/>
    <w:multiLevelType w:val="hybridMultilevel"/>
    <w:tmpl w:val="34A62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724B8E"/>
    <w:multiLevelType w:val="hybridMultilevel"/>
    <w:tmpl w:val="DC9CF2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15413B"/>
    <w:multiLevelType w:val="hybridMultilevel"/>
    <w:tmpl w:val="277C2EAE"/>
    <w:lvl w:ilvl="0" w:tplc="7362D5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E2C1530"/>
    <w:multiLevelType w:val="hybridMultilevel"/>
    <w:tmpl w:val="F104D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817C1B"/>
    <w:multiLevelType w:val="hybridMultilevel"/>
    <w:tmpl w:val="892CD4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1457E3"/>
    <w:multiLevelType w:val="hybridMultilevel"/>
    <w:tmpl w:val="5786331E"/>
    <w:lvl w:ilvl="0" w:tplc="649E59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0A0085"/>
    <w:multiLevelType w:val="hybridMultilevel"/>
    <w:tmpl w:val="579435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4041E"/>
    <w:multiLevelType w:val="hybridMultilevel"/>
    <w:tmpl w:val="55E823AE"/>
    <w:lvl w:ilvl="0" w:tplc="3DBA8176">
      <w:start w:val="1"/>
      <w:numFmt w:val="decimal"/>
      <w:lvlText w:val="%1)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AF0867"/>
    <w:multiLevelType w:val="hybridMultilevel"/>
    <w:tmpl w:val="CF2421AE"/>
    <w:lvl w:ilvl="0" w:tplc="244845B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58" w:hanging="360"/>
      </w:pPr>
    </w:lvl>
    <w:lvl w:ilvl="2" w:tplc="0415001B" w:tentative="1">
      <w:start w:val="1"/>
      <w:numFmt w:val="lowerRoman"/>
      <w:lvlText w:val="%3."/>
      <w:lvlJc w:val="right"/>
      <w:pPr>
        <w:ind w:left="2078" w:hanging="180"/>
      </w:pPr>
    </w:lvl>
    <w:lvl w:ilvl="3" w:tplc="0415000F" w:tentative="1">
      <w:start w:val="1"/>
      <w:numFmt w:val="decimal"/>
      <w:lvlText w:val="%4."/>
      <w:lvlJc w:val="left"/>
      <w:pPr>
        <w:ind w:left="2798" w:hanging="360"/>
      </w:pPr>
    </w:lvl>
    <w:lvl w:ilvl="4" w:tplc="04150019" w:tentative="1">
      <w:start w:val="1"/>
      <w:numFmt w:val="lowerLetter"/>
      <w:lvlText w:val="%5."/>
      <w:lvlJc w:val="left"/>
      <w:pPr>
        <w:ind w:left="3518" w:hanging="360"/>
      </w:pPr>
    </w:lvl>
    <w:lvl w:ilvl="5" w:tplc="0415001B" w:tentative="1">
      <w:start w:val="1"/>
      <w:numFmt w:val="lowerRoman"/>
      <w:lvlText w:val="%6."/>
      <w:lvlJc w:val="right"/>
      <w:pPr>
        <w:ind w:left="4238" w:hanging="180"/>
      </w:pPr>
    </w:lvl>
    <w:lvl w:ilvl="6" w:tplc="0415000F" w:tentative="1">
      <w:start w:val="1"/>
      <w:numFmt w:val="decimal"/>
      <w:lvlText w:val="%7."/>
      <w:lvlJc w:val="left"/>
      <w:pPr>
        <w:ind w:left="4958" w:hanging="360"/>
      </w:pPr>
    </w:lvl>
    <w:lvl w:ilvl="7" w:tplc="04150019" w:tentative="1">
      <w:start w:val="1"/>
      <w:numFmt w:val="lowerLetter"/>
      <w:lvlText w:val="%8."/>
      <w:lvlJc w:val="left"/>
      <w:pPr>
        <w:ind w:left="5678" w:hanging="360"/>
      </w:pPr>
    </w:lvl>
    <w:lvl w:ilvl="8" w:tplc="0415001B" w:tentative="1">
      <w:start w:val="1"/>
      <w:numFmt w:val="lowerRoman"/>
      <w:lvlText w:val="%9."/>
      <w:lvlJc w:val="right"/>
      <w:pPr>
        <w:ind w:left="6398" w:hanging="180"/>
      </w:pPr>
    </w:lvl>
  </w:abstractNum>
  <w:num w:numId="1">
    <w:abstractNumId w:val="13"/>
  </w:num>
  <w:num w:numId="2">
    <w:abstractNumId w:val="20"/>
  </w:num>
  <w:num w:numId="3">
    <w:abstractNumId w:val="25"/>
  </w:num>
  <w:num w:numId="4">
    <w:abstractNumId w:val="27"/>
  </w:num>
  <w:num w:numId="5">
    <w:abstractNumId w:val="23"/>
  </w:num>
  <w:num w:numId="6">
    <w:abstractNumId w:val="16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  <w:num w:numId="11">
    <w:abstractNumId w:val="11"/>
  </w:num>
  <w:num w:numId="12">
    <w:abstractNumId w:val="5"/>
  </w:num>
  <w:num w:numId="13">
    <w:abstractNumId w:val="7"/>
  </w:num>
  <w:num w:numId="14">
    <w:abstractNumId w:val="2"/>
  </w:num>
  <w:num w:numId="15">
    <w:abstractNumId w:val="24"/>
  </w:num>
  <w:num w:numId="16">
    <w:abstractNumId w:val="3"/>
  </w:num>
  <w:num w:numId="17">
    <w:abstractNumId w:val="10"/>
  </w:num>
  <w:num w:numId="18">
    <w:abstractNumId w:val="14"/>
  </w:num>
  <w:num w:numId="19">
    <w:abstractNumId w:val="17"/>
  </w:num>
  <w:num w:numId="20">
    <w:abstractNumId w:val="15"/>
  </w:num>
  <w:num w:numId="21">
    <w:abstractNumId w:val="21"/>
  </w:num>
  <w:num w:numId="22">
    <w:abstractNumId w:val="18"/>
  </w:num>
  <w:num w:numId="23">
    <w:abstractNumId w:val="9"/>
  </w:num>
  <w:num w:numId="24">
    <w:abstractNumId w:val="22"/>
  </w:num>
  <w:num w:numId="25">
    <w:abstractNumId w:val="19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2366"/>
    <w:rsid w:val="00006613"/>
    <w:rsid w:val="00017E61"/>
    <w:rsid w:val="000251A3"/>
    <w:rsid w:val="00036166"/>
    <w:rsid w:val="0006138B"/>
    <w:rsid w:val="00062A35"/>
    <w:rsid w:val="00067EE1"/>
    <w:rsid w:val="00077F9C"/>
    <w:rsid w:val="00084A16"/>
    <w:rsid w:val="000C255F"/>
    <w:rsid w:val="000C690B"/>
    <w:rsid w:val="000D2D84"/>
    <w:rsid w:val="000E377B"/>
    <w:rsid w:val="000F557E"/>
    <w:rsid w:val="000F5B6C"/>
    <w:rsid w:val="000F612D"/>
    <w:rsid w:val="0010038D"/>
    <w:rsid w:val="00114145"/>
    <w:rsid w:val="001218D1"/>
    <w:rsid w:val="00124523"/>
    <w:rsid w:val="0015610F"/>
    <w:rsid w:val="001673C6"/>
    <w:rsid w:val="00182B91"/>
    <w:rsid w:val="0018641A"/>
    <w:rsid w:val="0019199C"/>
    <w:rsid w:val="00196981"/>
    <w:rsid w:val="001B4F31"/>
    <w:rsid w:val="001B76F9"/>
    <w:rsid w:val="001C3C81"/>
    <w:rsid w:val="001C6BD7"/>
    <w:rsid w:val="001C7788"/>
    <w:rsid w:val="001D1D80"/>
    <w:rsid w:val="001D414A"/>
    <w:rsid w:val="001F33E2"/>
    <w:rsid w:val="001F35A7"/>
    <w:rsid w:val="001F3AC0"/>
    <w:rsid w:val="0020556D"/>
    <w:rsid w:val="00216B60"/>
    <w:rsid w:val="00227464"/>
    <w:rsid w:val="002508E1"/>
    <w:rsid w:val="002518E8"/>
    <w:rsid w:val="002540A7"/>
    <w:rsid w:val="00255FF6"/>
    <w:rsid w:val="00270A1D"/>
    <w:rsid w:val="00280CAF"/>
    <w:rsid w:val="0028525D"/>
    <w:rsid w:val="002902A8"/>
    <w:rsid w:val="00294F63"/>
    <w:rsid w:val="002A1557"/>
    <w:rsid w:val="002B3E6A"/>
    <w:rsid w:val="002C325D"/>
    <w:rsid w:val="002D0416"/>
    <w:rsid w:val="002D18BF"/>
    <w:rsid w:val="002E0DB9"/>
    <w:rsid w:val="002E3600"/>
    <w:rsid w:val="002E426C"/>
    <w:rsid w:val="002F045C"/>
    <w:rsid w:val="002F5D20"/>
    <w:rsid w:val="00310F1F"/>
    <w:rsid w:val="00315648"/>
    <w:rsid w:val="00315FCA"/>
    <w:rsid w:val="003226F8"/>
    <w:rsid w:val="00342B5C"/>
    <w:rsid w:val="003813B1"/>
    <w:rsid w:val="0038376F"/>
    <w:rsid w:val="0039116A"/>
    <w:rsid w:val="00393038"/>
    <w:rsid w:val="003A502A"/>
    <w:rsid w:val="003A7690"/>
    <w:rsid w:val="003C02E8"/>
    <w:rsid w:val="003D4483"/>
    <w:rsid w:val="003E59C4"/>
    <w:rsid w:val="003F1BEA"/>
    <w:rsid w:val="00403729"/>
    <w:rsid w:val="00404BD2"/>
    <w:rsid w:val="004138E4"/>
    <w:rsid w:val="00424117"/>
    <w:rsid w:val="00427AC2"/>
    <w:rsid w:val="004357F0"/>
    <w:rsid w:val="0043690F"/>
    <w:rsid w:val="004528E4"/>
    <w:rsid w:val="00465B3F"/>
    <w:rsid w:val="00470F19"/>
    <w:rsid w:val="0048751A"/>
    <w:rsid w:val="00493C43"/>
    <w:rsid w:val="00494FBA"/>
    <w:rsid w:val="004B752D"/>
    <w:rsid w:val="004D293A"/>
    <w:rsid w:val="004D2ED6"/>
    <w:rsid w:val="004E06DE"/>
    <w:rsid w:val="004E7067"/>
    <w:rsid w:val="004E744A"/>
    <w:rsid w:val="004E75FD"/>
    <w:rsid w:val="004F0B5C"/>
    <w:rsid w:val="00507ABA"/>
    <w:rsid w:val="00510B2D"/>
    <w:rsid w:val="00526E80"/>
    <w:rsid w:val="00527B8E"/>
    <w:rsid w:val="00537BBD"/>
    <w:rsid w:val="00551B9D"/>
    <w:rsid w:val="00561403"/>
    <w:rsid w:val="005801B7"/>
    <w:rsid w:val="005839CB"/>
    <w:rsid w:val="005869CF"/>
    <w:rsid w:val="005905FA"/>
    <w:rsid w:val="005A6D1B"/>
    <w:rsid w:val="005B0315"/>
    <w:rsid w:val="005C36C3"/>
    <w:rsid w:val="005E24E0"/>
    <w:rsid w:val="005E4B4E"/>
    <w:rsid w:val="005F0821"/>
    <w:rsid w:val="005F45DF"/>
    <w:rsid w:val="00601613"/>
    <w:rsid w:val="00607BD0"/>
    <w:rsid w:val="006101A2"/>
    <w:rsid w:val="006227C3"/>
    <w:rsid w:val="006258B7"/>
    <w:rsid w:val="00627B5F"/>
    <w:rsid w:val="0064017B"/>
    <w:rsid w:val="006424BF"/>
    <w:rsid w:val="00644DA1"/>
    <w:rsid w:val="00655393"/>
    <w:rsid w:val="0065725B"/>
    <w:rsid w:val="006808DF"/>
    <w:rsid w:val="00692575"/>
    <w:rsid w:val="006A6EDD"/>
    <w:rsid w:val="006C480E"/>
    <w:rsid w:val="007125FB"/>
    <w:rsid w:val="00716A80"/>
    <w:rsid w:val="00722115"/>
    <w:rsid w:val="0072495D"/>
    <w:rsid w:val="00727377"/>
    <w:rsid w:val="00737280"/>
    <w:rsid w:val="00751DD0"/>
    <w:rsid w:val="00756FD3"/>
    <w:rsid w:val="00761BEA"/>
    <w:rsid w:val="00772586"/>
    <w:rsid w:val="007922AA"/>
    <w:rsid w:val="00796C14"/>
    <w:rsid w:val="00797E37"/>
    <w:rsid w:val="007A46D1"/>
    <w:rsid w:val="007C28A6"/>
    <w:rsid w:val="007C4AB6"/>
    <w:rsid w:val="007D1B5C"/>
    <w:rsid w:val="007F0905"/>
    <w:rsid w:val="008236A2"/>
    <w:rsid w:val="008249BC"/>
    <w:rsid w:val="00834DBE"/>
    <w:rsid w:val="008376EE"/>
    <w:rsid w:val="00840D24"/>
    <w:rsid w:val="00861029"/>
    <w:rsid w:val="008622AE"/>
    <w:rsid w:val="00865375"/>
    <w:rsid w:val="0086603B"/>
    <w:rsid w:val="00883148"/>
    <w:rsid w:val="00885D78"/>
    <w:rsid w:val="008935DF"/>
    <w:rsid w:val="008A6A95"/>
    <w:rsid w:val="008C0EA3"/>
    <w:rsid w:val="008C280C"/>
    <w:rsid w:val="008C6960"/>
    <w:rsid w:val="00905439"/>
    <w:rsid w:val="009205D3"/>
    <w:rsid w:val="009405EC"/>
    <w:rsid w:val="0095145D"/>
    <w:rsid w:val="00955D02"/>
    <w:rsid w:val="009660D1"/>
    <w:rsid w:val="00981113"/>
    <w:rsid w:val="009853F2"/>
    <w:rsid w:val="009954B4"/>
    <w:rsid w:val="009A45EF"/>
    <w:rsid w:val="009B3C25"/>
    <w:rsid w:val="009B67C6"/>
    <w:rsid w:val="009C06E6"/>
    <w:rsid w:val="009C6431"/>
    <w:rsid w:val="009C6A18"/>
    <w:rsid w:val="009D7247"/>
    <w:rsid w:val="009E1FAF"/>
    <w:rsid w:val="009F0FA1"/>
    <w:rsid w:val="009F492D"/>
    <w:rsid w:val="009F4A66"/>
    <w:rsid w:val="009F7D2D"/>
    <w:rsid w:val="00A02645"/>
    <w:rsid w:val="00A24F11"/>
    <w:rsid w:val="00A322BE"/>
    <w:rsid w:val="00A33DBB"/>
    <w:rsid w:val="00A4420F"/>
    <w:rsid w:val="00A57D35"/>
    <w:rsid w:val="00A607E5"/>
    <w:rsid w:val="00A86FAB"/>
    <w:rsid w:val="00AA1570"/>
    <w:rsid w:val="00AC004E"/>
    <w:rsid w:val="00AD09A2"/>
    <w:rsid w:val="00AD14F1"/>
    <w:rsid w:val="00AE22A2"/>
    <w:rsid w:val="00AE4EC5"/>
    <w:rsid w:val="00B04974"/>
    <w:rsid w:val="00B16F6E"/>
    <w:rsid w:val="00B2505D"/>
    <w:rsid w:val="00B25518"/>
    <w:rsid w:val="00B3234E"/>
    <w:rsid w:val="00B3247B"/>
    <w:rsid w:val="00B34387"/>
    <w:rsid w:val="00B57FCF"/>
    <w:rsid w:val="00B90E0E"/>
    <w:rsid w:val="00B95767"/>
    <w:rsid w:val="00B97AA4"/>
    <w:rsid w:val="00BB5146"/>
    <w:rsid w:val="00BC21EB"/>
    <w:rsid w:val="00BC6A72"/>
    <w:rsid w:val="00BD084C"/>
    <w:rsid w:val="00BF373B"/>
    <w:rsid w:val="00C05320"/>
    <w:rsid w:val="00C27FBE"/>
    <w:rsid w:val="00C33CEB"/>
    <w:rsid w:val="00C50CA8"/>
    <w:rsid w:val="00C53036"/>
    <w:rsid w:val="00C64274"/>
    <w:rsid w:val="00C760F3"/>
    <w:rsid w:val="00C81439"/>
    <w:rsid w:val="00C87FDA"/>
    <w:rsid w:val="00C937DA"/>
    <w:rsid w:val="00CA2260"/>
    <w:rsid w:val="00CB734D"/>
    <w:rsid w:val="00CD0FFE"/>
    <w:rsid w:val="00CD64A5"/>
    <w:rsid w:val="00CE100E"/>
    <w:rsid w:val="00CE4659"/>
    <w:rsid w:val="00CF1C43"/>
    <w:rsid w:val="00D14D2A"/>
    <w:rsid w:val="00D6444D"/>
    <w:rsid w:val="00D77BDE"/>
    <w:rsid w:val="00D87D0C"/>
    <w:rsid w:val="00D961E5"/>
    <w:rsid w:val="00DC2879"/>
    <w:rsid w:val="00DC7FF4"/>
    <w:rsid w:val="00DD0D61"/>
    <w:rsid w:val="00DD45B2"/>
    <w:rsid w:val="00DF114D"/>
    <w:rsid w:val="00DF3B50"/>
    <w:rsid w:val="00DF7B37"/>
    <w:rsid w:val="00E032E3"/>
    <w:rsid w:val="00E12633"/>
    <w:rsid w:val="00E1278F"/>
    <w:rsid w:val="00E3472C"/>
    <w:rsid w:val="00E42E06"/>
    <w:rsid w:val="00E43ECD"/>
    <w:rsid w:val="00E43FA9"/>
    <w:rsid w:val="00E54A78"/>
    <w:rsid w:val="00E60D0D"/>
    <w:rsid w:val="00E66468"/>
    <w:rsid w:val="00E97E37"/>
    <w:rsid w:val="00EA4E34"/>
    <w:rsid w:val="00EB3F36"/>
    <w:rsid w:val="00EB5E49"/>
    <w:rsid w:val="00EC7C85"/>
    <w:rsid w:val="00ED0491"/>
    <w:rsid w:val="00ED5E1C"/>
    <w:rsid w:val="00EE7D7D"/>
    <w:rsid w:val="00EF516D"/>
    <w:rsid w:val="00EF700B"/>
    <w:rsid w:val="00F03E5C"/>
    <w:rsid w:val="00F14B2A"/>
    <w:rsid w:val="00F2188C"/>
    <w:rsid w:val="00F233A0"/>
    <w:rsid w:val="00F432F1"/>
    <w:rsid w:val="00F4721A"/>
    <w:rsid w:val="00F4736E"/>
    <w:rsid w:val="00F6400E"/>
    <w:rsid w:val="00F8299A"/>
    <w:rsid w:val="00F84B7E"/>
    <w:rsid w:val="00F87450"/>
    <w:rsid w:val="00F97263"/>
    <w:rsid w:val="00FB4DDD"/>
    <w:rsid w:val="00FE2BEF"/>
    <w:rsid w:val="00FE39C1"/>
    <w:rsid w:val="00FF2495"/>
    <w:rsid w:val="00FF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7EE79"/>
  <w15:docId w15:val="{728BFA12-A19A-48F7-874C-F3A437F1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03B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3EC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6603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4DA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44DA1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44DA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74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46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746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4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7464"/>
    <w:rPr>
      <w:rFonts w:ascii="Times New Roman" w:eastAsia="Times New Roman" w:hAnsi="Times New Roman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0DB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0DB9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0DB9"/>
    <w:rPr>
      <w:vertAlign w:val="superscript"/>
    </w:rPr>
  </w:style>
  <w:style w:type="table" w:styleId="Tabela-Siatka">
    <w:name w:val="Table Grid"/>
    <w:basedOn w:val="Standardowy"/>
    <w:uiPriority w:val="59"/>
    <w:rsid w:val="00E43E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3E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05439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05439"/>
    <w:rPr>
      <w:rFonts w:ascii="Times New Roman" w:eastAsia="Times New Roman" w:hAnsi="Times New Roman"/>
    </w:rPr>
  </w:style>
  <w:style w:type="table" w:customStyle="1" w:styleId="Tabela-Siatka1">
    <w:name w:val="Tabela - Siatka1"/>
    <w:basedOn w:val="Standardowy"/>
    <w:next w:val="Tabela-Siatka"/>
    <w:uiPriority w:val="59"/>
    <w:rsid w:val="008C280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1764-9436-445B-89B0-3F4A4CAD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343</TotalTime>
  <Pages>1</Pages>
  <Words>270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61</cp:revision>
  <cp:lastPrinted>2021-01-15T09:17:00Z</cp:lastPrinted>
  <dcterms:created xsi:type="dcterms:W3CDTF">2020-02-26T09:04:00Z</dcterms:created>
  <dcterms:modified xsi:type="dcterms:W3CDTF">2021-04-15T09:40:00Z</dcterms:modified>
</cp:coreProperties>
</file>