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66020" w14:textId="28C85C39" w:rsidR="00B00C82" w:rsidRPr="007948D1" w:rsidRDefault="001B0397" w:rsidP="00B00C82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RPO.IV.KK.2621/165/2020</w:t>
      </w:r>
    </w:p>
    <w:p w14:paraId="7402A0A9" w14:textId="3013098A" w:rsidR="00B00C82" w:rsidRPr="00D3062D" w:rsidRDefault="00B00C82" w:rsidP="00B00C8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</w:t>
      </w:r>
      <w:r w:rsidRPr="00D3062D">
        <w:rPr>
          <w:i/>
          <w:sz w:val="20"/>
          <w:szCs w:val="20"/>
        </w:rPr>
        <w:t xml:space="preserve">ałącznik nr </w:t>
      </w:r>
      <w:r>
        <w:rPr>
          <w:i/>
          <w:sz w:val="20"/>
          <w:szCs w:val="20"/>
        </w:rPr>
        <w:t>2</w:t>
      </w:r>
      <w:r w:rsidRPr="00D3062D">
        <w:rPr>
          <w:i/>
          <w:sz w:val="20"/>
          <w:szCs w:val="20"/>
        </w:rPr>
        <w:t xml:space="preserve"> do Zaproszenia do składania ofert</w:t>
      </w:r>
      <w:r w:rsidR="001B039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-</w:t>
      </w:r>
      <w:r w:rsidR="001B039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Formularz cenowy</w:t>
      </w:r>
    </w:p>
    <w:p w14:paraId="23DA691C" w14:textId="77777777" w:rsidR="00B00C82" w:rsidRDefault="00B00C82" w:rsidP="00B00C82">
      <w:pPr>
        <w:rPr>
          <w:b/>
          <w:bCs/>
          <w:smallCaps/>
        </w:rPr>
      </w:pPr>
    </w:p>
    <w:p w14:paraId="0CFF1870" w14:textId="77777777" w:rsidR="00B00C82" w:rsidRDefault="00B00C82" w:rsidP="00B00C82">
      <w:pPr>
        <w:jc w:val="center"/>
        <w:rPr>
          <w:b/>
          <w:bCs/>
          <w:smallCaps/>
        </w:rPr>
      </w:pPr>
    </w:p>
    <w:p w14:paraId="31593C2F" w14:textId="77777777" w:rsidR="00B00C82" w:rsidRDefault="00B00C82" w:rsidP="00B00C82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</w:t>
      </w:r>
      <w:r w:rsidRPr="008E6E12">
        <w:rPr>
          <w:b/>
          <w:bCs/>
          <w:smallCaps/>
        </w:rPr>
        <w:t>WY</w:t>
      </w:r>
    </w:p>
    <w:p w14:paraId="47669317" w14:textId="64C1CFD8" w:rsidR="00B00C82" w:rsidRDefault="00B00C82" w:rsidP="00B00C82">
      <w:pPr>
        <w:jc w:val="center"/>
        <w:rPr>
          <w:b/>
          <w:sz w:val="48"/>
          <w:szCs w:val="48"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7124AE">
        <w:rPr>
          <w:bCs/>
        </w:rPr>
        <w:t>icznych (</w:t>
      </w:r>
      <w:r w:rsidR="00CD44E0">
        <w:rPr>
          <w:bCs/>
        </w:rPr>
        <w:t>Dz. U. z 201</w:t>
      </w:r>
      <w:r w:rsidR="00FC6971">
        <w:rPr>
          <w:bCs/>
        </w:rPr>
        <w:t>9</w:t>
      </w:r>
      <w:r>
        <w:rPr>
          <w:bCs/>
        </w:rPr>
        <w:t xml:space="preserve"> r., poz. </w:t>
      </w:r>
      <w:r w:rsidR="007B2678">
        <w:rPr>
          <w:bCs/>
        </w:rPr>
        <w:t>1</w:t>
      </w:r>
      <w:r w:rsidR="00FC6971">
        <w:rPr>
          <w:bCs/>
        </w:rPr>
        <w:t>843</w:t>
      </w:r>
      <w:r w:rsidR="009350A3">
        <w:rPr>
          <w:bCs/>
        </w:rPr>
        <w:t xml:space="preserve"> z </w:t>
      </w:r>
      <w:proofErr w:type="spellStart"/>
      <w:r w:rsidR="009350A3">
        <w:rPr>
          <w:bCs/>
        </w:rPr>
        <w:t>późn</w:t>
      </w:r>
      <w:proofErr w:type="spellEnd"/>
      <w:r w:rsidR="009350A3">
        <w:rPr>
          <w:bCs/>
        </w:rPr>
        <w:t>. zm.</w:t>
      </w:r>
      <w:r w:rsidRPr="00E42B67">
        <w:rPr>
          <w:bCs/>
        </w:rPr>
        <w:t>)</w:t>
      </w:r>
    </w:p>
    <w:p w14:paraId="4525C627" w14:textId="77777777" w:rsidR="00B00C82" w:rsidRPr="002A0F9F" w:rsidRDefault="00B00C82" w:rsidP="00B00C82">
      <w:pPr>
        <w:jc w:val="center"/>
        <w:rPr>
          <w:b/>
          <w:i/>
        </w:rPr>
      </w:pPr>
      <w:r w:rsidRPr="002A0F9F">
        <w:rPr>
          <w:b/>
          <w:i/>
        </w:rPr>
        <w:t xml:space="preserve">na </w:t>
      </w:r>
      <w:r w:rsidR="0080260E">
        <w:rPr>
          <w:b/>
          <w:i/>
        </w:rPr>
        <w:t>wykonanie i d</w:t>
      </w:r>
      <w:r w:rsidR="004263F9">
        <w:rPr>
          <w:b/>
          <w:i/>
        </w:rPr>
        <w:t>o</w:t>
      </w:r>
      <w:r w:rsidR="0080260E">
        <w:rPr>
          <w:b/>
          <w:i/>
        </w:rPr>
        <w:t xml:space="preserve">stawę pieczęci biurowych dla Lubelskiej Agencji Wspierania Przedsiębiorczości w Lublinie </w:t>
      </w:r>
    </w:p>
    <w:p w14:paraId="552F961E" w14:textId="77777777" w:rsidR="00B00C82" w:rsidRPr="002A0F9F" w:rsidRDefault="00B00C82" w:rsidP="00B00C82">
      <w:pPr>
        <w:spacing w:line="276" w:lineRule="auto"/>
        <w:jc w:val="center"/>
        <w:rPr>
          <w:b/>
          <w:i/>
        </w:rPr>
      </w:pPr>
    </w:p>
    <w:p w14:paraId="1D9ECF79" w14:textId="77777777" w:rsidR="00B00C82" w:rsidRPr="008E6E12" w:rsidRDefault="00B00C82" w:rsidP="00B00C8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Nazwa Wykonawcy</w:t>
      </w:r>
      <w:r w:rsidRPr="008E6E12">
        <w:rPr>
          <w:b/>
        </w:rPr>
        <w:tab/>
      </w:r>
      <w:r w:rsidRPr="008E6E12">
        <w:rPr>
          <w:b/>
        </w:rPr>
        <w:tab/>
      </w:r>
    </w:p>
    <w:p w14:paraId="708A0EE0" w14:textId="77777777" w:rsidR="00B00C82" w:rsidRDefault="00B00C82" w:rsidP="00B00C8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Adres siedziby Wykonawcy</w:t>
      </w:r>
      <w:r w:rsidRPr="008E6E12">
        <w:rPr>
          <w:b/>
        </w:rPr>
        <w:tab/>
      </w:r>
      <w:r w:rsidRPr="008E6E12">
        <w:rPr>
          <w:b/>
        </w:rPr>
        <w:tab/>
      </w:r>
    </w:p>
    <w:p w14:paraId="7B6990DF" w14:textId="77777777" w:rsidR="00B00C82" w:rsidRPr="008E6E12" w:rsidRDefault="00B00C82" w:rsidP="00B00C82">
      <w:pPr>
        <w:tabs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Tel. ………………………………………</w:t>
      </w:r>
    </w:p>
    <w:p w14:paraId="1BE7B1A0" w14:textId="77777777" w:rsidR="00B00C82" w:rsidRDefault="00B00C82" w:rsidP="00B00C82">
      <w:pPr>
        <w:tabs>
          <w:tab w:val="left" w:leader="dot" w:pos="9072"/>
        </w:tabs>
        <w:spacing w:line="480" w:lineRule="auto"/>
        <w:jc w:val="both"/>
        <w:rPr>
          <w:b/>
        </w:rPr>
      </w:pPr>
      <w:r w:rsidRPr="008E6E12">
        <w:rPr>
          <w:b/>
        </w:rPr>
        <w:t>E-mail ……………………………………</w:t>
      </w:r>
    </w:p>
    <w:p w14:paraId="22960F48" w14:textId="77777777" w:rsidR="00AF23F1" w:rsidRPr="00647CA2" w:rsidRDefault="00647CA2" w:rsidP="00647CA2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  <w:r w:rsidRPr="00647CA2">
        <w:rPr>
          <w:b/>
          <w:bCs/>
          <w:i/>
        </w:rPr>
        <w:t>Cena obudów (automatów samotuszujących)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4567"/>
      </w:tblGrid>
      <w:tr w:rsidR="00AF23F1" w14:paraId="6A44EE23" w14:textId="77777777" w:rsidTr="00AF23F1">
        <w:trPr>
          <w:trHeight w:val="419"/>
        </w:trPr>
        <w:tc>
          <w:tcPr>
            <w:tcW w:w="675" w:type="dxa"/>
          </w:tcPr>
          <w:p w14:paraId="71D513EC" w14:textId="77777777" w:rsidR="00AF23F1" w:rsidRPr="00AF23F1" w:rsidRDefault="00AF23F1" w:rsidP="00AF23F1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Lp.</w:t>
            </w:r>
          </w:p>
        </w:tc>
        <w:tc>
          <w:tcPr>
            <w:tcW w:w="4111" w:type="dxa"/>
          </w:tcPr>
          <w:p w14:paraId="166A2B9D" w14:textId="77777777" w:rsidR="00AF23F1" w:rsidRPr="00AF23F1" w:rsidRDefault="00AF23F1" w:rsidP="00AF23F1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Rodzaj obudowy (producent/model wymiary pola pieczątki)</w:t>
            </w:r>
          </w:p>
        </w:tc>
        <w:tc>
          <w:tcPr>
            <w:tcW w:w="4567" w:type="dxa"/>
          </w:tcPr>
          <w:p w14:paraId="0217E8A7" w14:textId="77777777" w:rsidR="00AF23F1" w:rsidRPr="00AF23F1" w:rsidRDefault="00AF23F1" w:rsidP="00AF23F1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Cena brutto</w:t>
            </w:r>
          </w:p>
        </w:tc>
      </w:tr>
      <w:tr w:rsidR="00AF23F1" w14:paraId="4F117B1A" w14:textId="77777777" w:rsidTr="00AF23F1">
        <w:tc>
          <w:tcPr>
            <w:tcW w:w="675" w:type="dxa"/>
          </w:tcPr>
          <w:p w14:paraId="717099A5" w14:textId="77777777" w:rsidR="00AF23F1" w:rsidRDefault="00B3489B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4111" w:type="dxa"/>
          </w:tcPr>
          <w:p w14:paraId="07C33320" w14:textId="77777777" w:rsidR="00B3489B" w:rsidRDefault="00B3489B" w:rsidP="007D3DB4">
            <w:pPr>
              <w:tabs>
                <w:tab w:val="left" w:pos="4020"/>
                <w:tab w:val="left" w:leader="dot" w:pos="8505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Producent/model:</w:t>
            </w:r>
          </w:p>
          <w:p w14:paraId="668D008E" w14:textId="77777777" w:rsidR="00B3489B" w:rsidRDefault="00B3489B" w:rsidP="008A611F">
            <w:pPr>
              <w:tabs>
                <w:tab w:val="left" w:pos="4020"/>
                <w:tab w:val="left" w:leader="dot" w:pos="8505"/>
              </w:tabs>
              <w:jc w:val="both"/>
              <w:rPr>
                <w:bCs/>
              </w:rPr>
            </w:pPr>
            <w:r>
              <w:rPr>
                <w:bCs/>
              </w:rPr>
              <w:t>……………</w:t>
            </w:r>
            <w:r w:rsidR="007D3DB4">
              <w:rPr>
                <w:bCs/>
              </w:rPr>
              <w:t>……………………..</w:t>
            </w:r>
            <w:r w:rsidR="00A95EC3">
              <w:rPr>
                <w:rStyle w:val="Odwoanieprzypisudolnego"/>
                <w:bCs/>
              </w:rPr>
              <w:footnoteReference w:id="1"/>
            </w:r>
          </w:p>
          <w:p w14:paraId="4A5B2EB0" w14:textId="77777777" w:rsidR="00AF23F1" w:rsidRDefault="007D3DB4" w:rsidP="007D3DB4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Wymiary pola pieczątki 38x14 mm</w:t>
            </w:r>
          </w:p>
        </w:tc>
        <w:tc>
          <w:tcPr>
            <w:tcW w:w="4567" w:type="dxa"/>
          </w:tcPr>
          <w:p w14:paraId="271AED61" w14:textId="77777777" w:rsidR="00AF23F1" w:rsidRDefault="00AF23F1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AF23F1" w14:paraId="3FAEA431" w14:textId="77777777" w:rsidTr="00AF23F1">
        <w:tc>
          <w:tcPr>
            <w:tcW w:w="675" w:type="dxa"/>
          </w:tcPr>
          <w:p w14:paraId="6CAC7E9E" w14:textId="77777777" w:rsidR="00AF23F1" w:rsidRDefault="00B3489B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4111" w:type="dxa"/>
          </w:tcPr>
          <w:p w14:paraId="30825C00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Producent/model:</w:t>
            </w:r>
          </w:p>
          <w:p w14:paraId="1410355C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jc w:val="both"/>
              <w:rPr>
                <w:bCs/>
              </w:rPr>
            </w:pPr>
            <w:r>
              <w:rPr>
                <w:bCs/>
              </w:rPr>
              <w:t>…………………………………..</w:t>
            </w:r>
            <w:r w:rsidR="00A95EC3">
              <w:rPr>
                <w:rStyle w:val="Odwoanieprzypisudolnego"/>
                <w:bCs/>
              </w:rPr>
              <w:footnoteReference w:id="2"/>
            </w:r>
          </w:p>
          <w:p w14:paraId="4CDBB73B" w14:textId="77777777" w:rsidR="00AF23F1" w:rsidRDefault="008A611F" w:rsidP="008A611F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Wymiary pola pieczątki 47x18 mm</w:t>
            </w:r>
          </w:p>
        </w:tc>
        <w:tc>
          <w:tcPr>
            <w:tcW w:w="4567" w:type="dxa"/>
          </w:tcPr>
          <w:p w14:paraId="24111DBD" w14:textId="77777777" w:rsidR="00AF23F1" w:rsidRDefault="00AF23F1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AF23F1" w14:paraId="13215E12" w14:textId="77777777" w:rsidTr="00AF23F1">
        <w:tc>
          <w:tcPr>
            <w:tcW w:w="675" w:type="dxa"/>
          </w:tcPr>
          <w:p w14:paraId="29DDBF0C" w14:textId="77777777" w:rsidR="00AF23F1" w:rsidRDefault="00B3489B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4111" w:type="dxa"/>
          </w:tcPr>
          <w:p w14:paraId="3AF701A2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Producent/model:</w:t>
            </w:r>
          </w:p>
          <w:p w14:paraId="31066843" w14:textId="77777777" w:rsidR="008A611F" w:rsidRDefault="008A611F" w:rsidP="008A611F">
            <w:pPr>
              <w:tabs>
                <w:tab w:val="left" w:pos="4020"/>
                <w:tab w:val="left" w:leader="dot" w:pos="8505"/>
              </w:tabs>
              <w:jc w:val="both"/>
              <w:rPr>
                <w:bCs/>
              </w:rPr>
            </w:pPr>
            <w:r>
              <w:rPr>
                <w:bCs/>
              </w:rPr>
              <w:t>…………………………………..</w:t>
            </w:r>
            <w:r w:rsidR="00A95EC3">
              <w:rPr>
                <w:rStyle w:val="Odwoanieprzypisudolnego"/>
                <w:bCs/>
              </w:rPr>
              <w:footnoteReference w:id="3"/>
            </w:r>
          </w:p>
          <w:p w14:paraId="5DDAA5F5" w14:textId="77777777" w:rsidR="00AF23F1" w:rsidRDefault="008A611F" w:rsidP="008A611F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Wymiary pola pieczątki 58x23 mm</w:t>
            </w:r>
          </w:p>
        </w:tc>
        <w:tc>
          <w:tcPr>
            <w:tcW w:w="4567" w:type="dxa"/>
          </w:tcPr>
          <w:p w14:paraId="281D9D1E" w14:textId="77777777" w:rsidR="00AF23F1" w:rsidRDefault="00AF23F1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</w:tbl>
    <w:p w14:paraId="022287AC" w14:textId="77777777" w:rsidR="00A95EC3" w:rsidRPr="00647CA2" w:rsidRDefault="00A95EC3" w:rsidP="00A95EC3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  <w:r w:rsidRPr="00647CA2">
        <w:rPr>
          <w:b/>
          <w:bCs/>
          <w:i/>
        </w:rPr>
        <w:t>Cena 1 wiersza pieczątki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6"/>
        <w:gridCol w:w="4677"/>
      </w:tblGrid>
      <w:tr w:rsidR="00647CA2" w14:paraId="363F02EB" w14:textId="77777777" w:rsidTr="00647CA2">
        <w:tc>
          <w:tcPr>
            <w:tcW w:w="4676" w:type="dxa"/>
          </w:tcPr>
          <w:p w14:paraId="01BB8EA1" w14:textId="77777777" w:rsidR="00647CA2" w:rsidRDefault="00647CA2" w:rsidP="00A95EC3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wiersz na płytce stempla </w:t>
            </w:r>
          </w:p>
        </w:tc>
        <w:tc>
          <w:tcPr>
            <w:tcW w:w="4677" w:type="dxa"/>
          </w:tcPr>
          <w:p w14:paraId="135B725D" w14:textId="77777777" w:rsidR="00647CA2" w:rsidRDefault="00647CA2" w:rsidP="00A95EC3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brutto</w:t>
            </w:r>
          </w:p>
        </w:tc>
      </w:tr>
      <w:tr w:rsidR="00647CA2" w14:paraId="63891B8E" w14:textId="77777777" w:rsidTr="00647CA2">
        <w:tc>
          <w:tcPr>
            <w:tcW w:w="4676" w:type="dxa"/>
          </w:tcPr>
          <w:p w14:paraId="2A5FB8E0" w14:textId="77777777" w:rsidR="007B2678" w:rsidRDefault="007B2678" w:rsidP="00647CA2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  <w:p w14:paraId="35441FEC" w14:textId="77777777" w:rsidR="00647CA2" w:rsidRDefault="00647CA2" w:rsidP="00647CA2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…………………………</w:t>
            </w:r>
          </w:p>
        </w:tc>
        <w:tc>
          <w:tcPr>
            <w:tcW w:w="4677" w:type="dxa"/>
          </w:tcPr>
          <w:p w14:paraId="11898391" w14:textId="77777777" w:rsidR="00647CA2" w:rsidRDefault="00647CA2" w:rsidP="00A95EC3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</w:rPr>
            </w:pPr>
          </w:p>
        </w:tc>
      </w:tr>
    </w:tbl>
    <w:p w14:paraId="1DF2F42C" w14:textId="77777777" w:rsidR="009826C8" w:rsidRDefault="009826C8" w:rsidP="00647CA2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</w:p>
    <w:p w14:paraId="0C8E10CF" w14:textId="6DFBFE14" w:rsidR="00A95EC3" w:rsidRDefault="00647CA2" w:rsidP="00647CA2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</w:rPr>
      </w:pPr>
      <w:r w:rsidRPr="00647CA2">
        <w:rPr>
          <w:b/>
          <w:bCs/>
          <w:i/>
        </w:rPr>
        <w:lastRenderedPageBreak/>
        <w:t xml:space="preserve">Cena </w:t>
      </w:r>
      <w:r w:rsidR="00C803EF">
        <w:rPr>
          <w:b/>
          <w:bCs/>
          <w:i/>
        </w:rPr>
        <w:t>płytek stempli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425"/>
      </w:tblGrid>
      <w:tr w:rsidR="00647CA2" w14:paraId="3AE3A73D" w14:textId="77777777" w:rsidTr="00C803EF">
        <w:trPr>
          <w:trHeight w:val="419"/>
        </w:trPr>
        <w:tc>
          <w:tcPr>
            <w:tcW w:w="675" w:type="dxa"/>
          </w:tcPr>
          <w:p w14:paraId="412779FD" w14:textId="77777777" w:rsidR="00647CA2" w:rsidRPr="00AF23F1" w:rsidRDefault="00647CA2" w:rsidP="001D3017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Lp.</w:t>
            </w:r>
          </w:p>
        </w:tc>
        <w:tc>
          <w:tcPr>
            <w:tcW w:w="4253" w:type="dxa"/>
          </w:tcPr>
          <w:p w14:paraId="227FBFDF" w14:textId="640E1157" w:rsidR="00647CA2" w:rsidRPr="00AF23F1" w:rsidRDefault="00C803EF" w:rsidP="001D3017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Płytka stempla </w:t>
            </w:r>
            <w:r w:rsidR="00647CA2">
              <w:rPr>
                <w:b/>
                <w:bCs/>
              </w:rPr>
              <w:t xml:space="preserve">rozmiar </w:t>
            </w:r>
          </w:p>
        </w:tc>
        <w:tc>
          <w:tcPr>
            <w:tcW w:w="4425" w:type="dxa"/>
          </w:tcPr>
          <w:p w14:paraId="19F08323" w14:textId="77777777" w:rsidR="00647CA2" w:rsidRPr="00AF23F1" w:rsidRDefault="00647CA2" w:rsidP="001D3017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</w:rPr>
            </w:pPr>
            <w:r w:rsidRPr="00AF23F1">
              <w:rPr>
                <w:b/>
                <w:bCs/>
              </w:rPr>
              <w:t>Cena brutto</w:t>
            </w:r>
          </w:p>
        </w:tc>
      </w:tr>
      <w:tr w:rsidR="00647CA2" w14:paraId="78DB61AA" w14:textId="77777777" w:rsidTr="00C803EF">
        <w:tc>
          <w:tcPr>
            <w:tcW w:w="675" w:type="dxa"/>
          </w:tcPr>
          <w:p w14:paraId="4A939A9D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4253" w:type="dxa"/>
          </w:tcPr>
          <w:p w14:paraId="1B9F4F81" w14:textId="67E06656" w:rsidR="00647CA2" w:rsidRDefault="00C803EF" w:rsidP="00C8314E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Płytka stempla</w:t>
            </w:r>
            <w:r w:rsidR="00647CA2">
              <w:rPr>
                <w:bCs/>
              </w:rPr>
              <w:t xml:space="preserve"> do pieczątki o wymiarach pola </w:t>
            </w:r>
            <w:r w:rsidR="00E2418D">
              <w:rPr>
                <w:bCs/>
              </w:rPr>
              <w:t xml:space="preserve">pieczątki </w:t>
            </w:r>
            <w:r w:rsidR="00647CA2">
              <w:rPr>
                <w:bCs/>
              </w:rPr>
              <w:t xml:space="preserve"> </w:t>
            </w:r>
            <w:r w:rsidR="00647CA2" w:rsidRPr="00E2418D">
              <w:rPr>
                <w:b/>
                <w:bCs/>
              </w:rPr>
              <w:t>38x14 mm</w:t>
            </w:r>
          </w:p>
        </w:tc>
        <w:tc>
          <w:tcPr>
            <w:tcW w:w="4425" w:type="dxa"/>
          </w:tcPr>
          <w:p w14:paraId="49B9D2DE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647CA2" w14:paraId="2BB8C310" w14:textId="77777777" w:rsidTr="00C803EF">
        <w:tc>
          <w:tcPr>
            <w:tcW w:w="675" w:type="dxa"/>
          </w:tcPr>
          <w:p w14:paraId="133EC0DB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4253" w:type="dxa"/>
          </w:tcPr>
          <w:p w14:paraId="69793C0A" w14:textId="45FDEEF5" w:rsidR="00647CA2" w:rsidRDefault="00C803EF" w:rsidP="00C8314E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Płytka stempla</w:t>
            </w:r>
            <w:r w:rsidR="00647CA2">
              <w:rPr>
                <w:bCs/>
              </w:rPr>
              <w:t xml:space="preserve"> do pieczątki o wymiarach pola  </w:t>
            </w:r>
            <w:r w:rsidR="00E2418D">
              <w:rPr>
                <w:bCs/>
              </w:rPr>
              <w:t>pieczątki</w:t>
            </w:r>
            <w:r w:rsidR="00E2418D" w:rsidRPr="00E2418D">
              <w:rPr>
                <w:b/>
                <w:bCs/>
              </w:rPr>
              <w:t xml:space="preserve"> </w:t>
            </w:r>
            <w:r w:rsidR="00E2418D">
              <w:rPr>
                <w:b/>
                <w:bCs/>
              </w:rPr>
              <w:t xml:space="preserve"> </w:t>
            </w:r>
            <w:r w:rsidR="00647CA2" w:rsidRPr="00E2418D">
              <w:rPr>
                <w:b/>
                <w:bCs/>
              </w:rPr>
              <w:t>47x18 mm</w:t>
            </w:r>
          </w:p>
        </w:tc>
        <w:tc>
          <w:tcPr>
            <w:tcW w:w="4425" w:type="dxa"/>
          </w:tcPr>
          <w:p w14:paraId="6B014B75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  <w:tr w:rsidR="00647CA2" w14:paraId="5C0153CA" w14:textId="77777777" w:rsidTr="00C803EF">
        <w:tc>
          <w:tcPr>
            <w:tcW w:w="675" w:type="dxa"/>
          </w:tcPr>
          <w:p w14:paraId="6A200484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4253" w:type="dxa"/>
          </w:tcPr>
          <w:p w14:paraId="695A35A2" w14:textId="653F41BF" w:rsidR="00647CA2" w:rsidRDefault="00C803EF" w:rsidP="00C8314E">
            <w:pPr>
              <w:tabs>
                <w:tab w:val="left" w:pos="4020"/>
                <w:tab w:val="left" w:leader="dot" w:pos="8505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Płytka stempla</w:t>
            </w:r>
            <w:r w:rsidR="00647CA2">
              <w:rPr>
                <w:bCs/>
              </w:rPr>
              <w:t xml:space="preserve"> do pieczątki o wymiarach pola  </w:t>
            </w:r>
            <w:r w:rsidR="00E2418D">
              <w:rPr>
                <w:bCs/>
              </w:rPr>
              <w:t xml:space="preserve">pieczątki  </w:t>
            </w:r>
            <w:r w:rsidR="00647CA2" w:rsidRPr="00201C46">
              <w:rPr>
                <w:b/>
                <w:bCs/>
              </w:rPr>
              <w:t>58x23 mm</w:t>
            </w:r>
          </w:p>
        </w:tc>
        <w:tc>
          <w:tcPr>
            <w:tcW w:w="4425" w:type="dxa"/>
          </w:tcPr>
          <w:p w14:paraId="44C88774" w14:textId="77777777" w:rsidR="00647CA2" w:rsidRDefault="00647CA2" w:rsidP="001D3017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Cs/>
              </w:rPr>
            </w:pPr>
          </w:p>
        </w:tc>
      </w:tr>
    </w:tbl>
    <w:p w14:paraId="39F866BE" w14:textId="77777777" w:rsidR="00A95EC3" w:rsidRDefault="00A95EC3" w:rsidP="00B00C82">
      <w:pPr>
        <w:tabs>
          <w:tab w:val="left" w:pos="4020"/>
          <w:tab w:val="left" w:leader="dot" w:pos="8505"/>
        </w:tabs>
        <w:spacing w:line="480" w:lineRule="auto"/>
        <w:jc w:val="both"/>
        <w:rPr>
          <w:bCs/>
        </w:rPr>
      </w:pPr>
    </w:p>
    <w:p w14:paraId="098A5241" w14:textId="75E003F1" w:rsidR="00CD44E0" w:rsidRPr="00D47286" w:rsidRDefault="00AF0470" w:rsidP="00D47286">
      <w:pPr>
        <w:tabs>
          <w:tab w:val="left" w:pos="4020"/>
          <w:tab w:val="left" w:leader="dot" w:pos="8505"/>
        </w:tabs>
        <w:spacing w:line="480" w:lineRule="auto"/>
        <w:jc w:val="center"/>
        <w:rPr>
          <w:b/>
          <w:bCs/>
          <w:i/>
          <w:iCs/>
        </w:rPr>
      </w:pPr>
      <w:r w:rsidRPr="00D47286">
        <w:rPr>
          <w:b/>
          <w:bCs/>
          <w:i/>
          <w:iCs/>
        </w:rPr>
        <w:t xml:space="preserve">Tusz do </w:t>
      </w:r>
      <w:r w:rsidR="00D47286" w:rsidRPr="00D47286">
        <w:rPr>
          <w:b/>
          <w:bCs/>
          <w:i/>
          <w:iCs/>
        </w:rPr>
        <w:t>pieczątek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425"/>
      </w:tblGrid>
      <w:tr w:rsidR="00AF0470" w:rsidRPr="00AF0470" w14:paraId="13564B2B" w14:textId="77777777" w:rsidTr="00AF0470">
        <w:tc>
          <w:tcPr>
            <w:tcW w:w="675" w:type="dxa"/>
          </w:tcPr>
          <w:p w14:paraId="24FB2070" w14:textId="5B07F9DE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 w:rsidRPr="00AF0470">
              <w:rPr>
                <w:b/>
                <w:bCs/>
              </w:rPr>
              <w:t>Lp.</w:t>
            </w:r>
          </w:p>
        </w:tc>
        <w:tc>
          <w:tcPr>
            <w:tcW w:w="4253" w:type="dxa"/>
          </w:tcPr>
          <w:p w14:paraId="51183C28" w14:textId="4EF6F2EB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Nazwa t</w:t>
            </w:r>
            <w:r w:rsidRPr="00AF0470">
              <w:rPr>
                <w:b/>
                <w:bCs/>
              </w:rPr>
              <w:t>usz</w:t>
            </w:r>
            <w:r>
              <w:rPr>
                <w:b/>
                <w:bCs/>
              </w:rPr>
              <w:t>u</w:t>
            </w:r>
            <w:r w:rsidRPr="00AF0470">
              <w:rPr>
                <w:b/>
                <w:bCs/>
              </w:rPr>
              <w:t xml:space="preserve"> do pieczątek</w:t>
            </w:r>
          </w:p>
        </w:tc>
        <w:tc>
          <w:tcPr>
            <w:tcW w:w="4425" w:type="dxa"/>
          </w:tcPr>
          <w:p w14:paraId="29C8B1B6" w14:textId="7CF85A6A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b/>
                <w:bCs/>
              </w:rPr>
            </w:pPr>
            <w:r w:rsidRPr="00AF0470">
              <w:rPr>
                <w:b/>
                <w:bCs/>
              </w:rPr>
              <w:t>Cena brutto za 1 opakowanie</w:t>
            </w:r>
          </w:p>
        </w:tc>
      </w:tr>
      <w:tr w:rsidR="00AF0470" w:rsidRPr="00AF0470" w14:paraId="13842A0B" w14:textId="77777777" w:rsidTr="00AF0470">
        <w:tc>
          <w:tcPr>
            <w:tcW w:w="675" w:type="dxa"/>
          </w:tcPr>
          <w:p w14:paraId="708E5F00" w14:textId="3FD86FD0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</w:pPr>
            <w:r w:rsidRPr="00AF0470">
              <w:t>1.</w:t>
            </w:r>
          </w:p>
        </w:tc>
        <w:tc>
          <w:tcPr>
            <w:tcW w:w="4253" w:type="dxa"/>
          </w:tcPr>
          <w:p w14:paraId="20DF6D8D" w14:textId="77777777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</w:pPr>
          </w:p>
        </w:tc>
        <w:tc>
          <w:tcPr>
            <w:tcW w:w="4425" w:type="dxa"/>
          </w:tcPr>
          <w:p w14:paraId="367A7917" w14:textId="77777777" w:rsidR="00AF0470" w:rsidRPr="00AF0470" w:rsidRDefault="00AF0470" w:rsidP="00B00C82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</w:pPr>
          </w:p>
        </w:tc>
      </w:tr>
    </w:tbl>
    <w:p w14:paraId="6828CE4B" w14:textId="77777777" w:rsidR="00AF0470" w:rsidRPr="00AF0470" w:rsidRDefault="00AF0470" w:rsidP="00B00C8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</w:p>
    <w:p w14:paraId="1A82492E" w14:textId="77777777" w:rsidR="00B00C82" w:rsidRDefault="00B00C82" w:rsidP="00B00C8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</w:rPr>
      </w:pPr>
      <w:r w:rsidRPr="00CA2E49">
        <w:rPr>
          <w:b/>
          <w:bCs/>
        </w:rPr>
        <w:t>Jednocześnie oświadczam</w:t>
      </w:r>
      <w:r w:rsidR="00CA2E49">
        <w:rPr>
          <w:b/>
          <w:bCs/>
        </w:rPr>
        <w:t>/-m</w:t>
      </w:r>
      <w:r w:rsidRPr="00CA2E49">
        <w:rPr>
          <w:b/>
          <w:bCs/>
        </w:rPr>
        <w:t>y, że:</w:t>
      </w:r>
    </w:p>
    <w:p w14:paraId="133E1AB8" w14:textId="77777777" w:rsidR="00B83E56" w:rsidRDefault="00B00C82" w:rsidP="00B00C82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3C07F5">
        <w:rPr>
          <w:bCs/>
        </w:rPr>
        <w:t xml:space="preserve">1. </w:t>
      </w:r>
      <w:r w:rsidR="00B83E56" w:rsidRPr="003C07F5">
        <w:rPr>
          <w:bCs/>
        </w:rPr>
        <w:t>w przypadku</w:t>
      </w:r>
      <w:r w:rsidR="00B83E56" w:rsidRPr="00B83E56">
        <w:rPr>
          <w:bCs/>
        </w:rPr>
        <w:t xml:space="preserve"> udzielania mi/nam zamówienia, wykonamy/-my je na warunkach i w terminach wymaganych prze</w:t>
      </w:r>
      <w:r w:rsidR="00FE38F4">
        <w:rPr>
          <w:bCs/>
        </w:rPr>
        <w:t>z</w:t>
      </w:r>
      <w:r w:rsidR="00B83E56" w:rsidRPr="00B83E56">
        <w:rPr>
          <w:bCs/>
        </w:rPr>
        <w:t xml:space="preserve"> Zamawiającego;</w:t>
      </w:r>
      <w:r w:rsidR="00B83E56">
        <w:rPr>
          <w:b/>
          <w:bCs/>
        </w:rPr>
        <w:t xml:space="preserve"> </w:t>
      </w:r>
    </w:p>
    <w:p w14:paraId="5093B060" w14:textId="77777777" w:rsidR="00D94538" w:rsidRDefault="00B83E56" w:rsidP="00B00C82">
      <w:pPr>
        <w:tabs>
          <w:tab w:val="left" w:pos="4020"/>
          <w:tab w:val="left" w:leader="dot" w:pos="8505"/>
        </w:tabs>
        <w:jc w:val="both"/>
        <w:rPr>
          <w:bCs/>
        </w:rPr>
      </w:pPr>
      <w:r>
        <w:rPr>
          <w:bCs/>
        </w:rPr>
        <w:t xml:space="preserve">2. akceptuję/-jemy przekazany przez Zamawiającego wzór umowy; </w:t>
      </w:r>
    </w:p>
    <w:p w14:paraId="4CE2412B" w14:textId="77777777" w:rsidR="00B83E56" w:rsidRPr="00CA2E49" w:rsidRDefault="00B83E56" w:rsidP="00B00C82">
      <w:pPr>
        <w:tabs>
          <w:tab w:val="left" w:pos="4020"/>
          <w:tab w:val="left" w:leader="dot" w:pos="8505"/>
        </w:tabs>
        <w:jc w:val="both"/>
        <w:rPr>
          <w:bCs/>
        </w:rPr>
      </w:pPr>
      <w:r>
        <w:t>3</w:t>
      </w:r>
      <w:r w:rsidR="00FE38F4">
        <w:t>. cena oferty nie ulegnie w zwięk</w:t>
      </w:r>
      <w:r>
        <w:t xml:space="preserve">szeniu w całym okresie wykonywania umowy. </w:t>
      </w:r>
    </w:p>
    <w:p w14:paraId="1EEAF6D9" w14:textId="77777777" w:rsidR="00B00C82" w:rsidRDefault="00B00C82" w:rsidP="00B00C82">
      <w:pPr>
        <w:spacing w:line="276" w:lineRule="auto"/>
        <w:jc w:val="both"/>
      </w:pPr>
    </w:p>
    <w:p w14:paraId="370CAFB6" w14:textId="77777777" w:rsidR="00CD44E0" w:rsidRDefault="00CD44E0" w:rsidP="00B00C82">
      <w:pPr>
        <w:spacing w:line="276" w:lineRule="auto"/>
        <w:jc w:val="both"/>
      </w:pPr>
    </w:p>
    <w:p w14:paraId="7CBD9A87" w14:textId="77777777" w:rsidR="00D94538" w:rsidRDefault="00D94538" w:rsidP="00B00C82">
      <w:pPr>
        <w:spacing w:line="276" w:lineRule="auto"/>
        <w:jc w:val="both"/>
      </w:pPr>
    </w:p>
    <w:p w14:paraId="10DE1CD7" w14:textId="77777777" w:rsidR="00B00C82" w:rsidRDefault="00B00C82" w:rsidP="00B00C82">
      <w:pPr>
        <w:spacing w:line="276" w:lineRule="auto"/>
        <w:jc w:val="both"/>
      </w:pPr>
      <w:r>
        <w:t xml:space="preserve">……………………………….. </w:t>
      </w:r>
    </w:p>
    <w:p w14:paraId="340517E2" w14:textId="77777777" w:rsidR="00B00C82" w:rsidRDefault="00B00C82" w:rsidP="00B00C82">
      <w:pPr>
        <w:spacing w:line="276" w:lineRule="auto"/>
        <w:jc w:val="both"/>
        <w:rPr>
          <w:sz w:val="20"/>
          <w:szCs w:val="20"/>
        </w:rPr>
      </w:pPr>
      <w:r>
        <w:t xml:space="preserve">         (</w:t>
      </w:r>
      <w:r w:rsidRPr="00A2312E">
        <w:rPr>
          <w:sz w:val="20"/>
          <w:szCs w:val="20"/>
        </w:rPr>
        <w:t>miejscowość i data)</w:t>
      </w:r>
      <w:r>
        <w:rPr>
          <w:sz w:val="20"/>
          <w:szCs w:val="20"/>
        </w:rPr>
        <w:tab/>
        <w:t xml:space="preserve">                                    </w:t>
      </w:r>
    </w:p>
    <w:p w14:paraId="42720049" w14:textId="77777777" w:rsidR="00B00C82" w:rsidRDefault="00B00C82" w:rsidP="00B00C82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14:paraId="2A81B96D" w14:textId="77777777" w:rsidR="00B00C82" w:rsidRDefault="00B00C82" w:rsidP="00B00C82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……………………………………….                                    </w:t>
      </w:r>
    </w:p>
    <w:p w14:paraId="4DB35A52" w14:textId="77777777" w:rsidR="00B00C82" w:rsidRDefault="00B00C82" w:rsidP="00B00C82">
      <w:pPr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(podpis i pieczątka składającego ofertę </w:t>
      </w:r>
    </w:p>
    <w:p w14:paraId="749CDFD1" w14:textId="77777777" w:rsidR="00B00C82" w:rsidRPr="009B7804" w:rsidRDefault="00B00C82" w:rsidP="00B00C82">
      <w:pPr>
        <w:spacing w:line="276" w:lineRule="auto"/>
        <w:jc w:val="right"/>
      </w:pPr>
      <w:r>
        <w:rPr>
          <w:sz w:val="20"/>
          <w:szCs w:val="20"/>
        </w:rPr>
        <w:t xml:space="preserve">                                                              lub osoby przez niego upoważnionej)           </w:t>
      </w:r>
    </w:p>
    <w:p w14:paraId="41434192" w14:textId="77777777" w:rsidR="00A961AF" w:rsidRDefault="00A961AF" w:rsidP="00A961AF">
      <w:pPr>
        <w:rPr>
          <w:sz w:val="22"/>
          <w:szCs w:val="22"/>
        </w:rPr>
      </w:pPr>
    </w:p>
    <w:sectPr w:rsidR="00A961AF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646C8" w14:textId="77777777" w:rsidR="00C731DC" w:rsidRDefault="00C731DC" w:rsidP="00EE7D7D">
      <w:r>
        <w:separator/>
      </w:r>
    </w:p>
  </w:endnote>
  <w:endnote w:type="continuationSeparator" w:id="0">
    <w:p w14:paraId="69BB9C65" w14:textId="77777777" w:rsidR="00C731DC" w:rsidRDefault="00C731D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4AB5D" w14:textId="77777777" w:rsidR="00EE7D7D" w:rsidRPr="007B2678" w:rsidRDefault="007B2678" w:rsidP="007B2678">
    <w:pPr>
      <w:pStyle w:val="Stopka"/>
    </w:pPr>
    <w:r>
      <w:rPr>
        <w:noProof/>
      </w:rPr>
      <w:drawing>
        <wp:inline distT="0" distB="0" distL="0" distR="0" wp14:anchorId="35BB9462" wp14:editId="783837B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13107" w14:textId="77777777" w:rsidR="00C731DC" w:rsidRDefault="00C731DC" w:rsidP="00EE7D7D">
      <w:r>
        <w:separator/>
      </w:r>
    </w:p>
  </w:footnote>
  <w:footnote w:type="continuationSeparator" w:id="0">
    <w:p w14:paraId="530ECA8B" w14:textId="77777777" w:rsidR="00C731DC" w:rsidRDefault="00C731DC" w:rsidP="00EE7D7D">
      <w:r>
        <w:continuationSeparator/>
      </w:r>
    </w:p>
  </w:footnote>
  <w:footnote w:id="1">
    <w:p w14:paraId="1FBE1F3B" w14:textId="77777777" w:rsidR="00A95EC3" w:rsidRDefault="00A95EC3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nazwę producenta i model oferowanej obudowy</w:t>
      </w:r>
    </w:p>
  </w:footnote>
  <w:footnote w:id="2">
    <w:p w14:paraId="5BC0D34E" w14:textId="77777777" w:rsidR="00A95EC3" w:rsidRDefault="00A95EC3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nazwę producenta i model oferowanej obudowy</w:t>
      </w:r>
    </w:p>
  </w:footnote>
  <w:footnote w:id="3">
    <w:p w14:paraId="0F772C02" w14:textId="77777777" w:rsidR="00A95EC3" w:rsidRDefault="00A95EC3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nazwę producenta i model oferowanej obudowy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7D14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4616C6D" wp14:editId="78893C14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E0562B7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FA90E5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3978310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68BA86B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6C9062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8FD2A75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2CB18" wp14:editId="08C62D1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46CA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81B1A"/>
    <w:multiLevelType w:val="hybridMultilevel"/>
    <w:tmpl w:val="1D4EB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C76E2"/>
    <w:multiLevelType w:val="hybridMultilevel"/>
    <w:tmpl w:val="106C3CB4"/>
    <w:lvl w:ilvl="0" w:tplc="2BBE7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D64BC"/>
    <w:multiLevelType w:val="hybridMultilevel"/>
    <w:tmpl w:val="BD42042C"/>
    <w:lvl w:ilvl="0" w:tplc="658E50FA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245E7D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E3DEF"/>
    <w:multiLevelType w:val="hybridMultilevel"/>
    <w:tmpl w:val="0D4C69DA"/>
    <w:lvl w:ilvl="0" w:tplc="6DF6F0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11136"/>
    <w:multiLevelType w:val="hybridMultilevel"/>
    <w:tmpl w:val="7CF65908"/>
    <w:lvl w:ilvl="0" w:tplc="E4FE65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B0AD3"/>
    <w:multiLevelType w:val="hybridMultilevel"/>
    <w:tmpl w:val="A3521CCC"/>
    <w:lvl w:ilvl="0" w:tplc="41409A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26F65"/>
    <w:multiLevelType w:val="hybridMultilevel"/>
    <w:tmpl w:val="2BAE2BDE"/>
    <w:lvl w:ilvl="0" w:tplc="5F6AE77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E6A52"/>
    <w:multiLevelType w:val="hybridMultilevel"/>
    <w:tmpl w:val="BE80C3A4"/>
    <w:lvl w:ilvl="0" w:tplc="F6C20DB8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>
      <w:start w:val="1"/>
      <w:numFmt w:val="lowerRoman"/>
      <w:lvlText w:val="%3."/>
      <w:lvlJc w:val="right"/>
      <w:pPr>
        <w:ind w:left="2940" w:hanging="180"/>
      </w:pPr>
    </w:lvl>
    <w:lvl w:ilvl="3" w:tplc="0415000F">
      <w:start w:val="1"/>
      <w:numFmt w:val="decimal"/>
      <w:lvlText w:val="%4."/>
      <w:lvlJc w:val="left"/>
      <w:pPr>
        <w:ind w:left="3660" w:hanging="360"/>
      </w:pPr>
    </w:lvl>
    <w:lvl w:ilvl="4" w:tplc="04150019">
      <w:start w:val="1"/>
      <w:numFmt w:val="lowerLetter"/>
      <w:lvlText w:val="%5."/>
      <w:lvlJc w:val="left"/>
      <w:pPr>
        <w:ind w:left="4380" w:hanging="360"/>
      </w:pPr>
    </w:lvl>
    <w:lvl w:ilvl="5" w:tplc="0415001B">
      <w:start w:val="1"/>
      <w:numFmt w:val="lowerRoman"/>
      <w:lvlText w:val="%6."/>
      <w:lvlJc w:val="right"/>
      <w:pPr>
        <w:ind w:left="5100" w:hanging="180"/>
      </w:pPr>
    </w:lvl>
    <w:lvl w:ilvl="6" w:tplc="0415000F">
      <w:start w:val="1"/>
      <w:numFmt w:val="decimal"/>
      <w:lvlText w:val="%7."/>
      <w:lvlJc w:val="left"/>
      <w:pPr>
        <w:ind w:left="5820" w:hanging="360"/>
      </w:pPr>
    </w:lvl>
    <w:lvl w:ilvl="7" w:tplc="04150019">
      <w:start w:val="1"/>
      <w:numFmt w:val="lowerLetter"/>
      <w:lvlText w:val="%8."/>
      <w:lvlJc w:val="left"/>
      <w:pPr>
        <w:ind w:left="6540" w:hanging="360"/>
      </w:pPr>
    </w:lvl>
    <w:lvl w:ilvl="8" w:tplc="0415001B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58" w:hanging="360"/>
      </w:pPr>
    </w:lvl>
    <w:lvl w:ilvl="2" w:tplc="0415001B">
      <w:start w:val="1"/>
      <w:numFmt w:val="lowerRoman"/>
      <w:lvlText w:val="%3."/>
      <w:lvlJc w:val="right"/>
      <w:pPr>
        <w:ind w:left="2078" w:hanging="180"/>
      </w:pPr>
    </w:lvl>
    <w:lvl w:ilvl="3" w:tplc="0415000F">
      <w:start w:val="1"/>
      <w:numFmt w:val="decimal"/>
      <w:lvlText w:val="%4."/>
      <w:lvlJc w:val="left"/>
      <w:pPr>
        <w:ind w:left="2798" w:hanging="360"/>
      </w:pPr>
    </w:lvl>
    <w:lvl w:ilvl="4" w:tplc="04150019">
      <w:start w:val="1"/>
      <w:numFmt w:val="lowerLetter"/>
      <w:lvlText w:val="%5."/>
      <w:lvlJc w:val="left"/>
      <w:pPr>
        <w:ind w:left="3518" w:hanging="360"/>
      </w:pPr>
    </w:lvl>
    <w:lvl w:ilvl="5" w:tplc="0415001B">
      <w:start w:val="1"/>
      <w:numFmt w:val="lowerRoman"/>
      <w:lvlText w:val="%6."/>
      <w:lvlJc w:val="right"/>
      <w:pPr>
        <w:ind w:left="4238" w:hanging="180"/>
      </w:pPr>
    </w:lvl>
    <w:lvl w:ilvl="6" w:tplc="0415000F">
      <w:start w:val="1"/>
      <w:numFmt w:val="decimal"/>
      <w:lvlText w:val="%7."/>
      <w:lvlJc w:val="left"/>
      <w:pPr>
        <w:ind w:left="4958" w:hanging="360"/>
      </w:pPr>
    </w:lvl>
    <w:lvl w:ilvl="7" w:tplc="04150019">
      <w:start w:val="1"/>
      <w:numFmt w:val="lowerLetter"/>
      <w:lvlText w:val="%8."/>
      <w:lvlJc w:val="left"/>
      <w:pPr>
        <w:ind w:left="5678" w:hanging="360"/>
      </w:pPr>
    </w:lvl>
    <w:lvl w:ilvl="8" w:tplc="0415001B">
      <w:start w:val="1"/>
      <w:numFmt w:val="lowerRoman"/>
      <w:lvlText w:val="%9."/>
      <w:lvlJc w:val="right"/>
      <w:pPr>
        <w:ind w:left="6398" w:hanging="180"/>
      </w:pPr>
    </w:lvl>
  </w:abstractNum>
  <w:abstractNum w:abstractNumId="17" w15:restartNumberingAfterBreak="0">
    <w:nsid w:val="7A420C01"/>
    <w:multiLevelType w:val="hybridMultilevel"/>
    <w:tmpl w:val="FC46D0B8"/>
    <w:lvl w:ilvl="0" w:tplc="F3B0442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E6894"/>
    <w:rsid w:val="00114145"/>
    <w:rsid w:val="001218D1"/>
    <w:rsid w:val="00152326"/>
    <w:rsid w:val="001614DC"/>
    <w:rsid w:val="001673C6"/>
    <w:rsid w:val="0018641A"/>
    <w:rsid w:val="00195544"/>
    <w:rsid w:val="001B0397"/>
    <w:rsid w:val="001F0253"/>
    <w:rsid w:val="001F35A7"/>
    <w:rsid w:val="001F4ACF"/>
    <w:rsid w:val="00201C46"/>
    <w:rsid w:val="00231B70"/>
    <w:rsid w:val="002508E1"/>
    <w:rsid w:val="00280CAF"/>
    <w:rsid w:val="00290344"/>
    <w:rsid w:val="002B3E6A"/>
    <w:rsid w:val="002C325D"/>
    <w:rsid w:val="002D18BF"/>
    <w:rsid w:val="002D3074"/>
    <w:rsid w:val="002E3600"/>
    <w:rsid w:val="002E3830"/>
    <w:rsid w:val="002F144E"/>
    <w:rsid w:val="00315648"/>
    <w:rsid w:val="00361792"/>
    <w:rsid w:val="0039116A"/>
    <w:rsid w:val="00394D8B"/>
    <w:rsid w:val="003A7690"/>
    <w:rsid w:val="003C07F5"/>
    <w:rsid w:val="004263F9"/>
    <w:rsid w:val="00452C36"/>
    <w:rsid w:val="00470F19"/>
    <w:rsid w:val="00477970"/>
    <w:rsid w:val="0048751A"/>
    <w:rsid w:val="00517B7C"/>
    <w:rsid w:val="00565991"/>
    <w:rsid w:val="00575FA3"/>
    <w:rsid w:val="005E4B4E"/>
    <w:rsid w:val="00601613"/>
    <w:rsid w:val="00607BD0"/>
    <w:rsid w:val="006101A2"/>
    <w:rsid w:val="00647CA2"/>
    <w:rsid w:val="006808DF"/>
    <w:rsid w:val="00700FAA"/>
    <w:rsid w:val="007124AE"/>
    <w:rsid w:val="00716A80"/>
    <w:rsid w:val="00731E38"/>
    <w:rsid w:val="00737280"/>
    <w:rsid w:val="00756FD3"/>
    <w:rsid w:val="007B2678"/>
    <w:rsid w:val="007C28A6"/>
    <w:rsid w:val="007D3DB4"/>
    <w:rsid w:val="007E72B4"/>
    <w:rsid w:val="007E7D09"/>
    <w:rsid w:val="0080260E"/>
    <w:rsid w:val="00802DEB"/>
    <w:rsid w:val="00806BF1"/>
    <w:rsid w:val="008249BC"/>
    <w:rsid w:val="008A1738"/>
    <w:rsid w:val="008A611F"/>
    <w:rsid w:val="0092620B"/>
    <w:rsid w:val="009350A3"/>
    <w:rsid w:val="0093719D"/>
    <w:rsid w:val="00955D02"/>
    <w:rsid w:val="00962B33"/>
    <w:rsid w:val="009826C8"/>
    <w:rsid w:val="009853F2"/>
    <w:rsid w:val="009A4125"/>
    <w:rsid w:val="009B3C25"/>
    <w:rsid w:val="009B67C6"/>
    <w:rsid w:val="009F7D2D"/>
    <w:rsid w:val="00A95EC3"/>
    <w:rsid w:val="00A961AF"/>
    <w:rsid w:val="00AC004E"/>
    <w:rsid w:val="00AE22A2"/>
    <w:rsid w:val="00AF0470"/>
    <w:rsid w:val="00AF23F1"/>
    <w:rsid w:val="00B00C82"/>
    <w:rsid w:val="00B3489B"/>
    <w:rsid w:val="00B54C3F"/>
    <w:rsid w:val="00B64179"/>
    <w:rsid w:val="00B83E56"/>
    <w:rsid w:val="00B95767"/>
    <w:rsid w:val="00B97AA4"/>
    <w:rsid w:val="00BF373B"/>
    <w:rsid w:val="00C05320"/>
    <w:rsid w:val="00C27FBE"/>
    <w:rsid w:val="00C53036"/>
    <w:rsid w:val="00C64274"/>
    <w:rsid w:val="00C731DC"/>
    <w:rsid w:val="00C803EF"/>
    <w:rsid w:val="00C8314E"/>
    <w:rsid w:val="00C844BD"/>
    <w:rsid w:val="00CA2E49"/>
    <w:rsid w:val="00CD44E0"/>
    <w:rsid w:val="00CE100E"/>
    <w:rsid w:val="00D47286"/>
    <w:rsid w:val="00D64BFF"/>
    <w:rsid w:val="00D94538"/>
    <w:rsid w:val="00DD45B2"/>
    <w:rsid w:val="00DF347C"/>
    <w:rsid w:val="00E2418D"/>
    <w:rsid w:val="00E54A78"/>
    <w:rsid w:val="00E65710"/>
    <w:rsid w:val="00E66468"/>
    <w:rsid w:val="00E97E37"/>
    <w:rsid w:val="00EB3F36"/>
    <w:rsid w:val="00EC7C85"/>
    <w:rsid w:val="00ED624D"/>
    <w:rsid w:val="00EE19E2"/>
    <w:rsid w:val="00EE7D7D"/>
    <w:rsid w:val="00EF533A"/>
    <w:rsid w:val="00EF700B"/>
    <w:rsid w:val="00F03423"/>
    <w:rsid w:val="00F233A0"/>
    <w:rsid w:val="00F6400E"/>
    <w:rsid w:val="00F657BB"/>
    <w:rsid w:val="00FC6971"/>
    <w:rsid w:val="00FE38F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1BB7E"/>
  <w15:docId w15:val="{6AD79084-8E7E-462F-BD51-DFE27960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4C3F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C3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0C82"/>
    <w:pPr>
      <w:suppressAutoHyphens w:val="0"/>
      <w:autoSpaceDE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0C82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B00C82"/>
    <w:rPr>
      <w:vertAlign w:val="superscript"/>
    </w:rPr>
  </w:style>
  <w:style w:type="table" w:styleId="Tabela-Siatka">
    <w:name w:val="Table Grid"/>
    <w:basedOn w:val="Standardowy"/>
    <w:uiPriority w:val="59"/>
    <w:rsid w:val="00361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A2E4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A2E49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A2E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6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3972F-95BD-4CEF-90F4-BEF28B3E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56</TotalTime>
  <Pages>2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43</cp:revision>
  <cp:lastPrinted>2018-01-17T11:05:00Z</cp:lastPrinted>
  <dcterms:created xsi:type="dcterms:W3CDTF">2015-12-10T15:29:00Z</dcterms:created>
  <dcterms:modified xsi:type="dcterms:W3CDTF">2020-12-22T14:08:00Z</dcterms:modified>
</cp:coreProperties>
</file>