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1A1D6" w14:textId="281E8507" w:rsidR="00323887" w:rsidRPr="00833BC6" w:rsidRDefault="004F386F" w:rsidP="00EB1F60">
      <w:pPr>
        <w:tabs>
          <w:tab w:val="right" w:pos="9214"/>
        </w:tabs>
        <w:spacing w:line="276" w:lineRule="auto"/>
        <w:rPr>
          <w:i/>
          <w:sz w:val="18"/>
          <w:szCs w:val="18"/>
        </w:rPr>
      </w:pPr>
      <w:r w:rsidRPr="00833BC6">
        <w:rPr>
          <w:i/>
          <w:sz w:val="20"/>
          <w:szCs w:val="20"/>
        </w:rPr>
        <w:t>RPO.IV</w:t>
      </w:r>
      <w:r w:rsidR="008420A2" w:rsidRPr="00833BC6">
        <w:rPr>
          <w:i/>
          <w:sz w:val="20"/>
          <w:szCs w:val="20"/>
        </w:rPr>
        <w:t>.</w:t>
      </w:r>
      <w:r w:rsidR="00D34146" w:rsidRPr="00833BC6">
        <w:rPr>
          <w:i/>
          <w:sz w:val="20"/>
          <w:szCs w:val="20"/>
        </w:rPr>
        <w:t>K</w:t>
      </w:r>
      <w:r w:rsidRPr="00833BC6">
        <w:rPr>
          <w:i/>
          <w:sz w:val="20"/>
          <w:szCs w:val="20"/>
        </w:rPr>
        <w:t>K</w:t>
      </w:r>
      <w:r w:rsidR="00D34146" w:rsidRPr="00833BC6">
        <w:rPr>
          <w:i/>
          <w:sz w:val="20"/>
          <w:szCs w:val="20"/>
        </w:rPr>
        <w:t>.</w:t>
      </w:r>
      <w:r w:rsidR="008420A2" w:rsidRPr="00833BC6">
        <w:rPr>
          <w:i/>
          <w:sz w:val="20"/>
          <w:szCs w:val="20"/>
        </w:rPr>
        <w:t>2621/</w:t>
      </w:r>
      <w:r w:rsidR="00022A7E" w:rsidRPr="00833BC6">
        <w:rPr>
          <w:i/>
          <w:sz w:val="20"/>
          <w:szCs w:val="20"/>
        </w:rPr>
        <w:t>129</w:t>
      </w:r>
      <w:r w:rsidRPr="00833BC6">
        <w:rPr>
          <w:i/>
          <w:sz w:val="20"/>
          <w:szCs w:val="20"/>
        </w:rPr>
        <w:t>/2020</w:t>
      </w:r>
      <w:r w:rsidR="006638DF" w:rsidRPr="00833BC6">
        <w:rPr>
          <w:i/>
          <w:sz w:val="20"/>
          <w:szCs w:val="20"/>
        </w:rPr>
        <w:tab/>
      </w:r>
      <w:r w:rsidR="006638DF" w:rsidRPr="00833BC6">
        <w:rPr>
          <w:i/>
          <w:sz w:val="18"/>
          <w:szCs w:val="18"/>
        </w:rPr>
        <w:t xml:space="preserve">Załącznik nr </w:t>
      </w:r>
      <w:r w:rsidR="00DC69DD" w:rsidRPr="00833BC6">
        <w:rPr>
          <w:i/>
          <w:sz w:val="18"/>
          <w:szCs w:val="18"/>
        </w:rPr>
        <w:t>2</w:t>
      </w:r>
      <w:r w:rsidR="006638DF" w:rsidRPr="00833BC6">
        <w:rPr>
          <w:i/>
          <w:sz w:val="18"/>
          <w:szCs w:val="18"/>
        </w:rPr>
        <w:t xml:space="preserve"> do Zaproszenia do składania ofert</w:t>
      </w:r>
    </w:p>
    <w:p w14:paraId="4A4A771E" w14:textId="77777777" w:rsidR="008420A2" w:rsidRPr="00833BC6" w:rsidRDefault="006638DF" w:rsidP="00EB1F60">
      <w:pPr>
        <w:tabs>
          <w:tab w:val="right" w:pos="9214"/>
        </w:tabs>
        <w:spacing w:line="276" w:lineRule="auto"/>
        <w:ind w:left="6381"/>
        <w:rPr>
          <w:i/>
          <w:sz w:val="18"/>
          <w:szCs w:val="18"/>
        </w:rPr>
      </w:pPr>
      <w:r w:rsidRPr="00833BC6">
        <w:rPr>
          <w:i/>
          <w:sz w:val="18"/>
          <w:szCs w:val="18"/>
        </w:rPr>
        <w:t xml:space="preserve"> - Formularz cenowy</w:t>
      </w:r>
    </w:p>
    <w:p w14:paraId="25C894B7" w14:textId="77777777" w:rsidR="00BD7797" w:rsidRPr="00833BC6" w:rsidRDefault="00BD7797" w:rsidP="00EB1F60">
      <w:pPr>
        <w:spacing w:line="276" w:lineRule="auto"/>
        <w:rPr>
          <w:b/>
          <w:bCs/>
          <w:smallCaps/>
          <w:sz w:val="20"/>
          <w:szCs w:val="20"/>
        </w:rPr>
      </w:pPr>
    </w:p>
    <w:p w14:paraId="1AFDE9A7" w14:textId="77777777" w:rsidR="008420A2" w:rsidRPr="00833BC6" w:rsidRDefault="008420A2" w:rsidP="00EB1F60">
      <w:pPr>
        <w:spacing w:line="276" w:lineRule="auto"/>
        <w:jc w:val="center"/>
        <w:rPr>
          <w:b/>
          <w:bCs/>
          <w:smallCaps/>
          <w:sz w:val="20"/>
          <w:szCs w:val="20"/>
        </w:rPr>
      </w:pPr>
      <w:r w:rsidRPr="00833BC6">
        <w:rPr>
          <w:b/>
          <w:bCs/>
          <w:smallCaps/>
          <w:sz w:val="20"/>
          <w:szCs w:val="20"/>
        </w:rPr>
        <w:t>FORMULARZ CENOWY</w:t>
      </w:r>
    </w:p>
    <w:p w14:paraId="19F975DA" w14:textId="4B2B0004" w:rsidR="008420A2" w:rsidRPr="00833BC6" w:rsidRDefault="008420A2" w:rsidP="00EB1F60">
      <w:pPr>
        <w:spacing w:line="276" w:lineRule="auto"/>
        <w:jc w:val="center"/>
        <w:rPr>
          <w:bCs/>
          <w:sz w:val="20"/>
          <w:szCs w:val="20"/>
        </w:rPr>
      </w:pPr>
      <w:r w:rsidRPr="00833BC6">
        <w:rPr>
          <w:bCs/>
          <w:sz w:val="20"/>
          <w:szCs w:val="20"/>
        </w:rPr>
        <w:t>w postępowaniu prowadzonym na podstawie art. 4 pkt 8 ustawy z dnia 29 stycznia 2004 r. Prawo zamówień publicznych (Dz. U. z 201</w:t>
      </w:r>
      <w:r w:rsidR="00D34146" w:rsidRPr="00833BC6">
        <w:rPr>
          <w:bCs/>
          <w:sz w:val="20"/>
          <w:szCs w:val="20"/>
        </w:rPr>
        <w:t>9</w:t>
      </w:r>
      <w:r w:rsidRPr="00833BC6">
        <w:rPr>
          <w:bCs/>
          <w:sz w:val="20"/>
          <w:szCs w:val="20"/>
        </w:rPr>
        <w:t xml:space="preserve"> r., poz. </w:t>
      </w:r>
      <w:r w:rsidR="004E688A" w:rsidRPr="00833BC6">
        <w:rPr>
          <w:bCs/>
          <w:sz w:val="20"/>
          <w:szCs w:val="20"/>
        </w:rPr>
        <w:t>1</w:t>
      </w:r>
      <w:r w:rsidR="00D34146" w:rsidRPr="00833BC6">
        <w:rPr>
          <w:bCs/>
          <w:sz w:val="20"/>
          <w:szCs w:val="20"/>
        </w:rPr>
        <w:t>843</w:t>
      </w:r>
      <w:r w:rsidR="004F386F" w:rsidRPr="00833BC6">
        <w:rPr>
          <w:bCs/>
          <w:sz w:val="20"/>
          <w:szCs w:val="20"/>
        </w:rPr>
        <w:t xml:space="preserve"> z późn. zm.</w:t>
      </w:r>
      <w:r w:rsidRPr="00833BC6">
        <w:rPr>
          <w:bCs/>
          <w:sz w:val="20"/>
          <w:szCs w:val="20"/>
        </w:rPr>
        <w:t>)</w:t>
      </w:r>
      <w:r w:rsidR="00323887" w:rsidRPr="00833BC6">
        <w:rPr>
          <w:bCs/>
          <w:sz w:val="20"/>
          <w:szCs w:val="20"/>
        </w:rPr>
        <w:t xml:space="preserve"> na:</w:t>
      </w:r>
    </w:p>
    <w:p w14:paraId="3A0A956F" w14:textId="48D125E3" w:rsidR="009D31A7" w:rsidRDefault="009D31A7" w:rsidP="00022A7E">
      <w:pPr>
        <w:spacing w:line="276" w:lineRule="auto"/>
        <w:jc w:val="center"/>
        <w:rPr>
          <w:bCs/>
          <w:i/>
          <w:sz w:val="20"/>
          <w:szCs w:val="20"/>
        </w:rPr>
      </w:pPr>
      <w:r w:rsidRPr="00833BC6">
        <w:rPr>
          <w:bCs/>
          <w:i/>
          <w:sz w:val="20"/>
          <w:szCs w:val="20"/>
        </w:rPr>
        <w:t>usługę opracowania graficznego, wykonania oraz dostawy materiałów konferencyjnych</w:t>
      </w:r>
    </w:p>
    <w:p w14:paraId="1AA75B72" w14:textId="77777777" w:rsidR="00833BC6" w:rsidRPr="00833BC6" w:rsidRDefault="00833BC6" w:rsidP="00022A7E">
      <w:pPr>
        <w:spacing w:line="276" w:lineRule="auto"/>
        <w:jc w:val="center"/>
        <w:rPr>
          <w:bCs/>
          <w:i/>
          <w:sz w:val="20"/>
          <w:szCs w:val="20"/>
        </w:rPr>
      </w:pPr>
    </w:p>
    <w:p w14:paraId="5C68EE6E" w14:textId="77777777" w:rsidR="00022A7E" w:rsidRPr="00833BC6" w:rsidRDefault="00022A7E" w:rsidP="00022A7E">
      <w:pPr>
        <w:spacing w:line="276" w:lineRule="auto"/>
        <w:jc w:val="center"/>
        <w:rPr>
          <w:bCs/>
          <w:i/>
          <w:sz w:val="20"/>
          <w:szCs w:val="20"/>
        </w:rPr>
      </w:pPr>
    </w:p>
    <w:p w14:paraId="3932ECC3" w14:textId="2283EC3D" w:rsidR="008420A2" w:rsidRPr="00833BC6" w:rsidRDefault="008420A2" w:rsidP="00EB1F60">
      <w:pPr>
        <w:tabs>
          <w:tab w:val="left" w:leader="dot" w:pos="1843"/>
          <w:tab w:val="left" w:leader="dot" w:pos="9072"/>
        </w:tabs>
        <w:spacing w:line="480" w:lineRule="auto"/>
        <w:jc w:val="both"/>
        <w:rPr>
          <w:b/>
          <w:sz w:val="20"/>
          <w:szCs w:val="20"/>
        </w:rPr>
      </w:pPr>
      <w:r w:rsidRPr="00833BC6">
        <w:rPr>
          <w:b/>
          <w:sz w:val="20"/>
          <w:szCs w:val="20"/>
        </w:rPr>
        <w:t>Nazwa Wykonawc</w:t>
      </w:r>
      <w:r w:rsidR="007E4F40" w:rsidRPr="00833BC6">
        <w:rPr>
          <w:b/>
          <w:sz w:val="20"/>
          <w:szCs w:val="20"/>
        </w:rPr>
        <w:t>y ……………………………………………………………………………………..</w:t>
      </w:r>
    </w:p>
    <w:p w14:paraId="71B1C7B5" w14:textId="0022F47A" w:rsidR="008420A2" w:rsidRPr="00833BC6" w:rsidRDefault="007F12F8" w:rsidP="00EB1F60">
      <w:pPr>
        <w:tabs>
          <w:tab w:val="left" w:pos="2127"/>
          <w:tab w:val="left" w:leader="dot" w:pos="9072"/>
        </w:tabs>
        <w:spacing w:line="480" w:lineRule="auto"/>
        <w:jc w:val="both"/>
        <w:rPr>
          <w:b/>
          <w:sz w:val="20"/>
          <w:szCs w:val="20"/>
        </w:rPr>
      </w:pPr>
      <w:r w:rsidRPr="00833BC6">
        <w:rPr>
          <w:b/>
          <w:sz w:val="20"/>
          <w:szCs w:val="20"/>
        </w:rPr>
        <w:t>A</w:t>
      </w:r>
      <w:r w:rsidR="008420A2" w:rsidRPr="00833BC6">
        <w:rPr>
          <w:b/>
          <w:sz w:val="20"/>
          <w:szCs w:val="20"/>
        </w:rPr>
        <w:t>dres siedziby Wykonawcy</w:t>
      </w:r>
      <w:r w:rsidR="008C4E55" w:rsidRPr="00833BC6">
        <w:rPr>
          <w:b/>
          <w:sz w:val="20"/>
          <w:szCs w:val="20"/>
        </w:rPr>
        <w:t xml:space="preserve"> </w:t>
      </w:r>
      <w:r w:rsidR="007E4F40" w:rsidRPr="00833BC6">
        <w:rPr>
          <w:b/>
          <w:sz w:val="20"/>
          <w:szCs w:val="20"/>
        </w:rPr>
        <w:t>…………………………………………………………………………….</w:t>
      </w:r>
    </w:p>
    <w:p w14:paraId="4C4766E9" w14:textId="482E43F5" w:rsidR="008420A2" w:rsidRPr="00833BC6" w:rsidRDefault="008420A2" w:rsidP="00EB1F60">
      <w:pPr>
        <w:tabs>
          <w:tab w:val="left" w:leader="dot" w:pos="9072"/>
        </w:tabs>
        <w:spacing w:line="480" w:lineRule="auto"/>
        <w:jc w:val="both"/>
        <w:rPr>
          <w:b/>
          <w:sz w:val="20"/>
          <w:szCs w:val="20"/>
        </w:rPr>
      </w:pPr>
      <w:r w:rsidRPr="00833BC6">
        <w:rPr>
          <w:b/>
          <w:sz w:val="20"/>
          <w:szCs w:val="20"/>
        </w:rPr>
        <w:t>Tel. …………………………</w:t>
      </w:r>
      <w:r w:rsidR="007E4F40" w:rsidRPr="00833BC6">
        <w:rPr>
          <w:b/>
          <w:sz w:val="20"/>
          <w:szCs w:val="20"/>
        </w:rPr>
        <w:t>…………………………………….………………………….</w:t>
      </w:r>
      <w:r w:rsidRPr="00833BC6">
        <w:rPr>
          <w:b/>
          <w:sz w:val="20"/>
          <w:szCs w:val="20"/>
        </w:rPr>
        <w:t>……………</w:t>
      </w:r>
    </w:p>
    <w:p w14:paraId="6A43D1BB" w14:textId="673A71D7" w:rsidR="008420A2" w:rsidRPr="00833BC6" w:rsidRDefault="008420A2" w:rsidP="00EB1F60">
      <w:pPr>
        <w:tabs>
          <w:tab w:val="left" w:leader="dot" w:pos="9072"/>
        </w:tabs>
        <w:spacing w:line="480" w:lineRule="auto"/>
        <w:jc w:val="both"/>
        <w:rPr>
          <w:b/>
          <w:sz w:val="20"/>
          <w:szCs w:val="20"/>
        </w:rPr>
      </w:pPr>
      <w:r w:rsidRPr="00833BC6">
        <w:rPr>
          <w:b/>
          <w:sz w:val="20"/>
          <w:szCs w:val="20"/>
        </w:rPr>
        <w:t>E-mail ……………</w:t>
      </w:r>
      <w:r w:rsidR="007E4F40" w:rsidRPr="00833BC6">
        <w:rPr>
          <w:b/>
          <w:sz w:val="20"/>
          <w:szCs w:val="20"/>
        </w:rPr>
        <w:t>……………………………………………………………….</w:t>
      </w:r>
      <w:r w:rsidRPr="00833BC6">
        <w:rPr>
          <w:b/>
          <w:sz w:val="20"/>
          <w:szCs w:val="20"/>
        </w:rPr>
        <w:t>………………………</w:t>
      </w:r>
    </w:p>
    <w:p w14:paraId="0FCF7280" w14:textId="24686049" w:rsidR="00022A7E" w:rsidRPr="00833BC6" w:rsidRDefault="00323887" w:rsidP="00EB1F60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0"/>
          <w:szCs w:val="20"/>
        </w:rPr>
      </w:pPr>
      <w:r w:rsidRPr="00833BC6">
        <w:rPr>
          <w:b/>
          <w:bCs/>
          <w:sz w:val="20"/>
          <w:szCs w:val="20"/>
        </w:rPr>
        <w:t>Stawka podatku VAT wynosi:………………….%</w:t>
      </w:r>
    </w:p>
    <w:tbl>
      <w:tblPr>
        <w:tblW w:w="9529" w:type="dxa"/>
        <w:tblInd w:w="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"/>
        <w:gridCol w:w="8665"/>
      </w:tblGrid>
      <w:tr w:rsidR="004465EC" w:rsidRPr="00833BC6" w14:paraId="23788E85" w14:textId="77777777" w:rsidTr="00F43326">
        <w:trPr>
          <w:trHeight w:val="701"/>
        </w:trPr>
        <w:tc>
          <w:tcPr>
            <w:tcW w:w="864" w:type="dxa"/>
          </w:tcPr>
          <w:p w14:paraId="756AAE4E" w14:textId="77777777" w:rsidR="004465EC" w:rsidRPr="00833BC6" w:rsidRDefault="004465EC" w:rsidP="00EB1F60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833BC6"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8665" w:type="dxa"/>
          </w:tcPr>
          <w:p w14:paraId="563AA988" w14:textId="77777777" w:rsidR="005B6872" w:rsidRPr="00833BC6" w:rsidRDefault="005B6872" w:rsidP="005B6872">
            <w:pPr>
              <w:spacing w:line="480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63CAFE5C" w14:textId="19B88107" w:rsidR="004465EC" w:rsidRPr="00833BC6" w:rsidRDefault="004465EC" w:rsidP="005B6872">
            <w:pPr>
              <w:spacing w:line="480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33BC6">
              <w:rPr>
                <w:rFonts w:eastAsia="Calibri"/>
                <w:b/>
                <w:sz w:val="20"/>
                <w:szCs w:val="20"/>
                <w:lang w:eastAsia="en-US"/>
              </w:rPr>
              <w:t>Cena oferty brutto:………………………………………………………………..</w:t>
            </w:r>
          </w:p>
          <w:p w14:paraId="7D8CF3F9" w14:textId="77777777" w:rsidR="004465EC" w:rsidRPr="00833BC6" w:rsidRDefault="004465EC" w:rsidP="005B6872">
            <w:pPr>
              <w:spacing w:line="480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33BC6">
              <w:rPr>
                <w:rFonts w:eastAsia="Calibri"/>
                <w:b/>
                <w:sz w:val="20"/>
                <w:szCs w:val="20"/>
                <w:lang w:eastAsia="en-US"/>
              </w:rPr>
              <w:t>(słownie)……………………………………………………………………..</w:t>
            </w:r>
          </w:p>
        </w:tc>
      </w:tr>
      <w:tr w:rsidR="004465EC" w:rsidRPr="00833BC6" w14:paraId="5C63E74C" w14:textId="77777777" w:rsidTr="00F43326">
        <w:trPr>
          <w:trHeight w:val="1377"/>
        </w:trPr>
        <w:tc>
          <w:tcPr>
            <w:tcW w:w="864" w:type="dxa"/>
          </w:tcPr>
          <w:p w14:paraId="63004FEB" w14:textId="77777777" w:rsidR="004465EC" w:rsidRPr="00833BC6" w:rsidRDefault="004465EC" w:rsidP="00EB1F60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833BC6"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8665" w:type="dxa"/>
          </w:tcPr>
          <w:p w14:paraId="1E06CEC7" w14:textId="05434BDE" w:rsidR="004465EC" w:rsidRPr="00833BC6" w:rsidRDefault="004465EC" w:rsidP="00EB1F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833BC6">
              <w:rPr>
                <w:sz w:val="20"/>
                <w:szCs w:val="20"/>
              </w:rPr>
              <w:t xml:space="preserve">Wykonawca deklaruje </w:t>
            </w:r>
            <w:bookmarkStart w:id="0" w:name="_Hlk53386141"/>
            <w:r w:rsidRPr="00833BC6">
              <w:rPr>
                <w:sz w:val="20"/>
                <w:szCs w:val="20"/>
              </w:rPr>
              <w:t xml:space="preserve">realizację usługi opracowania graficznego, wykonania oraz dostawę </w:t>
            </w:r>
            <w:r w:rsidR="00022A7E" w:rsidRPr="00833BC6">
              <w:rPr>
                <w:sz w:val="20"/>
                <w:szCs w:val="20"/>
              </w:rPr>
              <w:t>materiałów konferencyjnych</w:t>
            </w:r>
            <w:r w:rsidRPr="00833BC6">
              <w:rPr>
                <w:sz w:val="20"/>
                <w:szCs w:val="20"/>
              </w:rPr>
              <w:t xml:space="preserve"> w terminie 30 dni roboczych od dnia podpisania Umowy</w:t>
            </w:r>
            <w:bookmarkEnd w:id="0"/>
            <w:r w:rsidRPr="00833BC6">
              <w:rPr>
                <w:sz w:val="20"/>
                <w:szCs w:val="20"/>
              </w:rPr>
              <w:t xml:space="preserve">. </w:t>
            </w:r>
          </w:p>
          <w:p w14:paraId="06376B0F" w14:textId="300063A4" w:rsidR="004465EC" w:rsidRPr="00833BC6" w:rsidRDefault="004465EC" w:rsidP="00EB1F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833BC6">
              <w:rPr>
                <w:sz w:val="20"/>
                <w:szCs w:val="20"/>
              </w:rPr>
              <w:t xml:space="preserve">Wykonawca deklaruje realizację usługi opracowania graficznego, wykonania oraz dostawę </w:t>
            </w:r>
            <w:r w:rsidR="00022A7E" w:rsidRPr="00833BC6">
              <w:rPr>
                <w:sz w:val="20"/>
                <w:szCs w:val="20"/>
              </w:rPr>
              <w:t>materiałów konferencyjnych</w:t>
            </w:r>
            <w:r w:rsidRPr="00833BC6">
              <w:rPr>
                <w:sz w:val="20"/>
                <w:szCs w:val="20"/>
              </w:rPr>
              <w:t xml:space="preserve"> w terminie 35 dni roboczych od dnia podpisania Umowy.</w:t>
            </w:r>
          </w:p>
          <w:p w14:paraId="1712CBDC" w14:textId="57ACCD06" w:rsidR="004465EC" w:rsidRPr="00833BC6" w:rsidRDefault="004465EC" w:rsidP="00EB1F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833BC6">
              <w:rPr>
                <w:sz w:val="20"/>
                <w:szCs w:val="20"/>
              </w:rPr>
              <w:t xml:space="preserve">Wykonawca deklaruje realizację usługi opracowania graficznego, wykonania oraz dostawę </w:t>
            </w:r>
            <w:r w:rsidR="00022A7E" w:rsidRPr="00833BC6">
              <w:rPr>
                <w:sz w:val="20"/>
                <w:szCs w:val="20"/>
              </w:rPr>
              <w:t xml:space="preserve">materiałów konferencyjnych </w:t>
            </w:r>
            <w:r w:rsidRPr="00833BC6">
              <w:rPr>
                <w:sz w:val="20"/>
                <w:szCs w:val="20"/>
              </w:rPr>
              <w:t xml:space="preserve">kalendarzy w terminie 40 dni roboczych od dnia podpisania Umowy. </w:t>
            </w:r>
          </w:p>
          <w:p w14:paraId="47236D3F" w14:textId="77777777" w:rsidR="004465EC" w:rsidRPr="00833BC6" w:rsidRDefault="004465EC" w:rsidP="00EB1F60">
            <w:pPr>
              <w:widowControl w:val="0"/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sz w:val="20"/>
                <w:szCs w:val="20"/>
              </w:rPr>
            </w:pPr>
          </w:p>
          <w:p w14:paraId="14BE1CCF" w14:textId="0B5C0258" w:rsidR="004465EC" w:rsidRPr="00833BC6" w:rsidRDefault="004465EC" w:rsidP="00EB1F6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FF0000"/>
                <w:sz w:val="20"/>
                <w:szCs w:val="20"/>
              </w:rPr>
            </w:pPr>
            <w:r w:rsidRPr="00833BC6">
              <w:rPr>
                <w:sz w:val="20"/>
                <w:szCs w:val="20"/>
              </w:rPr>
              <w:t xml:space="preserve">W przypadku niezaznaczenia żadnej z ww. opcji, zaznaczenie dwóch lub trzech opcji Zamawiający przyjmie, że Wykonawca deklaruje 40-dniowy termin dostawy (dni robocze) </w:t>
            </w:r>
            <w:r w:rsidR="00BA1C79" w:rsidRPr="00833BC6">
              <w:rPr>
                <w:sz w:val="20"/>
                <w:szCs w:val="20"/>
              </w:rPr>
              <w:br/>
            </w:r>
            <w:r w:rsidRPr="00833BC6">
              <w:rPr>
                <w:sz w:val="20"/>
                <w:szCs w:val="20"/>
              </w:rPr>
              <w:t>i w takim przypadku otrzyma 0 pkt.</w:t>
            </w:r>
            <w:r w:rsidRPr="00833BC6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</w:tbl>
    <w:p w14:paraId="3BFB74AB" w14:textId="77777777" w:rsidR="00EB1F60" w:rsidRPr="00833BC6" w:rsidRDefault="00EB1F60" w:rsidP="00EB1F60">
      <w:pPr>
        <w:tabs>
          <w:tab w:val="left" w:pos="4020"/>
          <w:tab w:val="left" w:leader="dot" w:pos="8505"/>
        </w:tabs>
        <w:spacing w:line="276" w:lineRule="auto"/>
        <w:jc w:val="both"/>
        <w:rPr>
          <w:b/>
          <w:bCs/>
          <w:sz w:val="20"/>
          <w:szCs w:val="20"/>
        </w:rPr>
      </w:pPr>
    </w:p>
    <w:p w14:paraId="3BE14948" w14:textId="05F25033" w:rsidR="008420A2" w:rsidRPr="00833BC6" w:rsidRDefault="008420A2" w:rsidP="00EB1F60">
      <w:pPr>
        <w:tabs>
          <w:tab w:val="left" w:pos="4020"/>
          <w:tab w:val="left" w:leader="dot" w:pos="8505"/>
        </w:tabs>
        <w:spacing w:line="276" w:lineRule="auto"/>
        <w:jc w:val="both"/>
        <w:rPr>
          <w:b/>
          <w:bCs/>
          <w:sz w:val="18"/>
          <w:szCs w:val="18"/>
        </w:rPr>
      </w:pPr>
      <w:r w:rsidRPr="00833BC6">
        <w:rPr>
          <w:b/>
          <w:bCs/>
          <w:sz w:val="18"/>
          <w:szCs w:val="18"/>
        </w:rPr>
        <w:t>Jednocześnie oświadczam/-my, że:</w:t>
      </w:r>
    </w:p>
    <w:p w14:paraId="4CC5155D" w14:textId="619ADE3F" w:rsidR="008420A2" w:rsidRPr="00833BC6" w:rsidRDefault="008420A2" w:rsidP="00EB1F60">
      <w:pPr>
        <w:numPr>
          <w:ilvl w:val="0"/>
          <w:numId w:val="1"/>
        </w:numPr>
        <w:spacing w:line="276" w:lineRule="auto"/>
        <w:jc w:val="both"/>
        <w:rPr>
          <w:sz w:val="18"/>
          <w:szCs w:val="18"/>
        </w:rPr>
      </w:pPr>
      <w:r w:rsidRPr="00833BC6">
        <w:rPr>
          <w:sz w:val="18"/>
          <w:szCs w:val="18"/>
        </w:rPr>
        <w:t xml:space="preserve">W przypadku udzielenia nam/mi zamówienia, dostawę wykonam/-my w terminie </w:t>
      </w:r>
      <w:r w:rsidR="00323887" w:rsidRPr="00833BC6">
        <w:rPr>
          <w:sz w:val="18"/>
          <w:szCs w:val="18"/>
        </w:rPr>
        <w:t xml:space="preserve">do </w:t>
      </w:r>
      <w:r w:rsidR="00F52608">
        <w:rPr>
          <w:sz w:val="18"/>
          <w:szCs w:val="18"/>
        </w:rPr>
        <w:t>……</w:t>
      </w:r>
      <w:r w:rsidR="004465EC" w:rsidRPr="00833BC6">
        <w:rPr>
          <w:sz w:val="18"/>
          <w:szCs w:val="18"/>
        </w:rPr>
        <w:t xml:space="preserve"> dni roboczych od dnia podpisania Umowy.</w:t>
      </w:r>
    </w:p>
    <w:p w14:paraId="3FD17231" w14:textId="7EFF5E04" w:rsidR="008420A2" w:rsidRPr="00833BC6" w:rsidRDefault="008420A2" w:rsidP="00EB1F60">
      <w:pPr>
        <w:numPr>
          <w:ilvl w:val="0"/>
          <w:numId w:val="1"/>
        </w:numPr>
        <w:spacing w:line="276" w:lineRule="auto"/>
        <w:jc w:val="both"/>
        <w:rPr>
          <w:sz w:val="18"/>
          <w:szCs w:val="18"/>
        </w:rPr>
      </w:pPr>
      <w:r w:rsidRPr="00833BC6">
        <w:rPr>
          <w:sz w:val="18"/>
          <w:szCs w:val="18"/>
        </w:rPr>
        <w:t>Akceptuję/-my 14</w:t>
      </w:r>
      <w:r w:rsidR="00E36F6F" w:rsidRPr="00833BC6">
        <w:rPr>
          <w:sz w:val="18"/>
          <w:szCs w:val="18"/>
        </w:rPr>
        <w:t>-d</w:t>
      </w:r>
      <w:r w:rsidRPr="00833BC6">
        <w:rPr>
          <w:sz w:val="18"/>
          <w:szCs w:val="18"/>
        </w:rPr>
        <w:t>niowy termin płatności po zrealizowaniu zamówienia i przedłożeniu Zamawiającemu prawidłowo wystawion</w:t>
      </w:r>
      <w:r w:rsidR="003E7FCE" w:rsidRPr="00833BC6">
        <w:rPr>
          <w:sz w:val="18"/>
          <w:szCs w:val="18"/>
        </w:rPr>
        <w:t>ego/</w:t>
      </w:r>
      <w:r w:rsidRPr="00833BC6">
        <w:rPr>
          <w:sz w:val="18"/>
          <w:szCs w:val="18"/>
        </w:rPr>
        <w:t xml:space="preserve">ej </w:t>
      </w:r>
      <w:r w:rsidR="003E7FCE" w:rsidRPr="00833BC6">
        <w:rPr>
          <w:sz w:val="18"/>
          <w:szCs w:val="18"/>
        </w:rPr>
        <w:t>rachunku</w:t>
      </w:r>
      <w:r w:rsidRPr="00833BC6">
        <w:rPr>
          <w:sz w:val="18"/>
          <w:szCs w:val="18"/>
        </w:rPr>
        <w:t>/faktury VAT.</w:t>
      </w:r>
    </w:p>
    <w:p w14:paraId="6116A0BC" w14:textId="77777777" w:rsidR="006638DF" w:rsidRPr="00833BC6" w:rsidRDefault="006638DF" w:rsidP="00EB1F60">
      <w:pPr>
        <w:spacing w:line="276" w:lineRule="auto"/>
        <w:jc w:val="both"/>
        <w:rPr>
          <w:sz w:val="20"/>
          <w:szCs w:val="20"/>
        </w:rPr>
      </w:pPr>
    </w:p>
    <w:p w14:paraId="3C212B75" w14:textId="77777777" w:rsidR="008420A2" w:rsidRPr="00833BC6" w:rsidRDefault="008420A2" w:rsidP="00EB1F60">
      <w:pPr>
        <w:spacing w:line="276" w:lineRule="auto"/>
        <w:jc w:val="both"/>
        <w:rPr>
          <w:sz w:val="20"/>
          <w:szCs w:val="20"/>
        </w:rPr>
      </w:pPr>
    </w:p>
    <w:p w14:paraId="5F8CF534" w14:textId="77777777" w:rsidR="008420A2" w:rsidRPr="00833BC6" w:rsidRDefault="006638DF" w:rsidP="00EB1F60">
      <w:pPr>
        <w:spacing w:line="276" w:lineRule="auto"/>
        <w:jc w:val="both"/>
        <w:rPr>
          <w:sz w:val="18"/>
          <w:szCs w:val="18"/>
        </w:rPr>
      </w:pPr>
      <w:r w:rsidRPr="00833BC6">
        <w:rPr>
          <w:sz w:val="18"/>
          <w:szCs w:val="18"/>
        </w:rPr>
        <w:t>…………………………………</w:t>
      </w:r>
    </w:p>
    <w:p w14:paraId="3DA7B398" w14:textId="77777777" w:rsidR="008420A2" w:rsidRPr="00833BC6" w:rsidRDefault="008420A2" w:rsidP="00EB1F60">
      <w:pPr>
        <w:spacing w:line="276" w:lineRule="auto"/>
        <w:jc w:val="both"/>
        <w:rPr>
          <w:sz w:val="18"/>
          <w:szCs w:val="18"/>
        </w:rPr>
      </w:pPr>
      <w:r w:rsidRPr="00833BC6">
        <w:rPr>
          <w:sz w:val="18"/>
          <w:szCs w:val="18"/>
        </w:rPr>
        <w:t>(</w:t>
      </w:r>
      <w:r w:rsidR="006638DF" w:rsidRPr="00833BC6">
        <w:rPr>
          <w:sz w:val="18"/>
          <w:szCs w:val="18"/>
        </w:rPr>
        <w:t>miejscowość i data)</w:t>
      </w:r>
    </w:p>
    <w:p w14:paraId="0238417A" w14:textId="77777777" w:rsidR="008420A2" w:rsidRPr="00833BC6" w:rsidRDefault="006638DF" w:rsidP="00EB1F60">
      <w:pPr>
        <w:spacing w:line="276" w:lineRule="auto"/>
        <w:jc w:val="right"/>
        <w:rPr>
          <w:sz w:val="18"/>
          <w:szCs w:val="18"/>
        </w:rPr>
      </w:pPr>
      <w:r w:rsidRPr="00833BC6">
        <w:rPr>
          <w:sz w:val="18"/>
          <w:szCs w:val="18"/>
        </w:rPr>
        <w:t>..……………………..………………</w:t>
      </w:r>
    </w:p>
    <w:p w14:paraId="433485C4" w14:textId="77777777" w:rsidR="008420A2" w:rsidRPr="00833BC6" w:rsidRDefault="008420A2" w:rsidP="00EB1F60">
      <w:pPr>
        <w:spacing w:line="276" w:lineRule="auto"/>
        <w:jc w:val="right"/>
        <w:rPr>
          <w:sz w:val="18"/>
          <w:szCs w:val="18"/>
        </w:rPr>
      </w:pPr>
      <w:r w:rsidRPr="00833BC6">
        <w:rPr>
          <w:sz w:val="18"/>
          <w:szCs w:val="18"/>
        </w:rPr>
        <w:t xml:space="preserve">(podpis i pieczątka składającego ofertę </w:t>
      </w:r>
    </w:p>
    <w:p w14:paraId="50FC7CA2" w14:textId="77777777" w:rsidR="00FA66C9" w:rsidRPr="00833BC6" w:rsidRDefault="008420A2" w:rsidP="00EB1F60">
      <w:pPr>
        <w:spacing w:line="276" w:lineRule="auto"/>
        <w:jc w:val="right"/>
        <w:rPr>
          <w:b/>
          <w:sz w:val="18"/>
          <w:szCs w:val="18"/>
        </w:rPr>
      </w:pPr>
      <w:r w:rsidRPr="00833BC6">
        <w:rPr>
          <w:sz w:val="18"/>
          <w:szCs w:val="18"/>
        </w:rPr>
        <w:t>lub osoby prze</w:t>
      </w:r>
      <w:r w:rsidR="006638DF" w:rsidRPr="00833BC6">
        <w:rPr>
          <w:sz w:val="18"/>
          <w:szCs w:val="18"/>
        </w:rPr>
        <w:t xml:space="preserve">z niego upoważnionej) </w:t>
      </w:r>
    </w:p>
    <w:sectPr w:rsidR="00FA66C9" w:rsidRPr="00833BC6" w:rsidSect="00BD7797">
      <w:headerReference w:type="default" r:id="rId8"/>
      <w:footerReference w:type="default" r:id="rId9"/>
      <w:pgSz w:w="11906" w:h="16838"/>
      <w:pgMar w:top="1985" w:right="1417" w:bottom="1276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FFC71" w14:textId="77777777" w:rsidR="00990A5B" w:rsidRDefault="00990A5B" w:rsidP="00EE7D7D">
      <w:r>
        <w:separator/>
      </w:r>
    </w:p>
  </w:endnote>
  <w:endnote w:type="continuationSeparator" w:id="0">
    <w:p w14:paraId="36F137E9" w14:textId="77777777" w:rsidR="00990A5B" w:rsidRDefault="00990A5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48F4D" w14:textId="77777777" w:rsidR="00EE7D7D" w:rsidRPr="00EE7D7D" w:rsidRDefault="00037C31" w:rsidP="007A335C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2BD688FE" wp14:editId="605244C6">
          <wp:extent cx="5850255" cy="603250"/>
          <wp:effectExtent l="0" t="0" r="0" b="635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277511" w14:textId="77777777" w:rsidR="00990A5B" w:rsidRDefault="00990A5B" w:rsidP="00EE7D7D">
      <w:r>
        <w:separator/>
      </w:r>
    </w:p>
  </w:footnote>
  <w:footnote w:type="continuationSeparator" w:id="0">
    <w:p w14:paraId="7E3F0986" w14:textId="77777777" w:rsidR="00990A5B" w:rsidRDefault="00990A5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6460B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3984D1EC" wp14:editId="37761C8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7" name="Obraz 7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FFA0644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CF1242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73FC2040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2A6E32E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60A2D6D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2193F5C" w14:textId="77777777" w:rsidR="00CE100E" w:rsidRPr="00CE100E" w:rsidRDefault="00990A5B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 w14:anchorId="49325AE9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F4E77"/>
    <w:multiLevelType w:val="hybridMultilevel"/>
    <w:tmpl w:val="57EC675E"/>
    <w:lvl w:ilvl="0" w:tplc="2D321C5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22A7E"/>
    <w:rsid w:val="00037C31"/>
    <w:rsid w:val="0006138B"/>
    <w:rsid w:val="00067EE1"/>
    <w:rsid w:val="000A176F"/>
    <w:rsid w:val="000B5C1D"/>
    <w:rsid w:val="000C690B"/>
    <w:rsid w:val="000E0433"/>
    <w:rsid w:val="00104B4C"/>
    <w:rsid w:val="00114145"/>
    <w:rsid w:val="001218D1"/>
    <w:rsid w:val="001673C6"/>
    <w:rsid w:val="0018641A"/>
    <w:rsid w:val="00192E67"/>
    <w:rsid w:val="001B1C67"/>
    <w:rsid w:val="001E4ACB"/>
    <w:rsid w:val="001F35A7"/>
    <w:rsid w:val="001F7324"/>
    <w:rsid w:val="00220CB4"/>
    <w:rsid w:val="002508E1"/>
    <w:rsid w:val="00280CAF"/>
    <w:rsid w:val="002B3E6A"/>
    <w:rsid w:val="002C325D"/>
    <w:rsid w:val="002C5074"/>
    <w:rsid w:val="002D18BF"/>
    <w:rsid w:val="002E27C7"/>
    <w:rsid w:val="002E3600"/>
    <w:rsid w:val="003109E5"/>
    <w:rsid w:val="00315648"/>
    <w:rsid w:val="00323887"/>
    <w:rsid w:val="0037753F"/>
    <w:rsid w:val="0039116A"/>
    <w:rsid w:val="003A7690"/>
    <w:rsid w:val="003C323B"/>
    <w:rsid w:val="003E7FCE"/>
    <w:rsid w:val="0041510E"/>
    <w:rsid w:val="004465EC"/>
    <w:rsid w:val="00470F19"/>
    <w:rsid w:val="004737CC"/>
    <w:rsid w:val="0048751A"/>
    <w:rsid w:val="004E688A"/>
    <w:rsid w:val="004F386F"/>
    <w:rsid w:val="0052648D"/>
    <w:rsid w:val="005808F0"/>
    <w:rsid w:val="005A4FAF"/>
    <w:rsid w:val="005B6872"/>
    <w:rsid w:val="005E4B4E"/>
    <w:rsid w:val="00601613"/>
    <w:rsid w:val="00607BD0"/>
    <w:rsid w:val="006101A2"/>
    <w:rsid w:val="00624727"/>
    <w:rsid w:val="006638DF"/>
    <w:rsid w:val="006808DF"/>
    <w:rsid w:val="006A2403"/>
    <w:rsid w:val="006D3027"/>
    <w:rsid w:val="00716A80"/>
    <w:rsid w:val="00737280"/>
    <w:rsid w:val="00756FD3"/>
    <w:rsid w:val="0079085A"/>
    <w:rsid w:val="007A335C"/>
    <w:rsid w:val="007C28A6"/>
    <w:rsid w:val="007D38D2"/>
    <w:rsid w:val="007D5CF0"/>
    <w:rsid w:val="007E4F40"/>
    <w:rsid w:val="007F12F8"/>
    <w:rsid w:val="00801CAC"/>
    <w:rsid w:val="008249BC"/>
    <w:rsid w:val="00833BC6"/>
    <w:rsid w:val="00836C7D"/>
    <w:rsid w:val="008420A2"/>
    <w:rsid w:val="008C4E55"/>
    <w:rsid w:val="008E6056"/>
    <w:rsid w:val="008F2C34"/>
    <w:rsid w:val="008F6088"/>
    <w:rsid w:val="00955D02"/>
    <w:rsid w:val="009853F2"/>
    <w:rsid w:val="00990A5B"/>
    <w:rsid w:val="009A2A17"/>
    <w:rsid w:val="009B3C25"/>
    <w:rsid w:val="009B67C6"/>
    <w:rsid w:val="009D31A7"/>
    <w:rsid w:val="009F7D2D"/>
    <w:rsid w:val="00A203FC"/>
    <w:rsid w:val="00A52886"/>
    <w:rsid w:val="00A83526"/>
    <w:rsid w:val="00A850EE"/>
    <w:rsid w:val="00AB6641"/>
    <w:rsid w:val="00AC004E"/>
    <w:rsid w:val="00AE22A2"/>
    <w:rsid w:val="00B05C24"/>
    <w:rsid w:val="00B85BD4"/>
    <w:rsid w:val="00B95767"/>
    <w:rsid w:val="00B97AA4"/>
    <w:rsid w:val="00BA1C79"/>
    <w:rsid w:val="00BD7797"/>
    <w:rsid w:val="00BE4A0C"/>
    <w:rsid w:val="00BF373B"/>
    <w:rsid w:val="00C05320"/>
    <w:rsid w:val="00C27FBE"/>
    <w:rsid w:val="00C476F9"/>
    <w:rsid w:val="00C53036"/>
    <w:rsid w:val="00C64274"/>
    <w:rsid w:val="00C93B46"/>
    <w:rsid w:val="00CE100E"/>
    <w:rsid w:val="00D2675C"/>
    <w:rsid w:val="00D34146"/>
    <w:rsid w:val="00D8685F"/>
    <w:rsid w:val="00DB1EC2"/>
    <w:rsid w:val="00DC5742"/>
    <w:rsid w:val="00DC69DD"/>
    <w:rsid w:val="00DD1277"/>
    <w:rsid w:val="00DD45B2"/>
    <w:rsid w:val="00E36F6F"/>
    <w:rsid w:val="00E54A78"/>
    <w:rsid w:val="00E66468"/>
    <w:rsid w:val="00E97E37"/>
    <w:rsid w:val="00EB1F60"/>
    <w:rsid w:val="00EB3F36"/>
    <w:rsid w:val="00EC64CC"/>
    <w:rsid w:val="00EC7C85"/>
    <w:rsid w:val="00ED1C16"/>
    <w:rsid w:val="00EE548D"/>
    <w:rsid w:val="00EE7D7D"/>
    <w:rsid w:val="00EF700B"/>
    <w:rsid w:val="00F233A0"/>
    <w:rsid w:val="00F32A72"/>
    <w:rsid w:val="00F430C9"/>
    <w:rsid w:val="00F52608"/>
    <w:rsid w:val="00F6400E"/>
    <w:rsid w:val="00F73351"/>
    <w:rsid w:val="00F96F15"/>
    <w:rsid w:val="00FA66C9"/>
    <w:rsid w:val="00FE5D7F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4C3CE1A"/>
  <w15:docId w15:val="{77919F8D-4FD6-4126-BBDA-656F55809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A2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842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8B0B4-D90C-4ECA-AB89-9297FEFE5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118</TotalTime>
  <Pages>1</Pages>
  <Words>262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56</cp:revision>
  <cp:lastPrinted>2016-04-29T10:29:00Z</cp:lastPrinted>
  <dcterms:created xsi:type="dcterms:W3CDTF">2016-02-05T13:12:00Z</dcterms:created>
  <dcterms:modified xsi:type="dcterms:W3CDTF">2020-10-20T06:20:00Z</dcterms:modified>
</cp:coreProperties>
</file>