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A35D27" w14:textId="777AFE4A" w:rsidR="005F646B" w:rsidRPr="00944D18" w:rsidRDefault="005F646B" w:rsidP="005F646B">
      <w:pPr>
        <w:rPr>
          <w:i/>
          <w:sz w:val="20"/>
          <w:szCs w:val="20"/>
        </w:rPr>
      </w:pPr>
      <w:r w:rsidRPr="00944D18">
        <w:rPr>
          <w:i/>
          <w:sz w:val="20"/>
          <w:szCs w:val="20"/>
        </w:rPr>
        <w:t>O</w:t>
      </w:r>
      <w:r>
        <w:rPr>
          <w:i/>
          <w:sz w:val="20"/>
          <w:szCs w:val="20"/>
        </w:rPr>
        <w:t>RG</w:t>
      </w:r>
      <w:r w:rsidRPr="00944D18">
        <w:rPr>
          <w:i/>
          <w:sz w:val="20"/>
          <w:szCs w:val="20"/>
        </w:rPr>
        <w:t>.K</w:t>
      </w:r>
      <w:r>
        <w:rPr>
          <w:i/>
          <w:sz w:val="20"/>
          <w:szCs w:val="20"/>
        </w:rPr>
        <w:t>LF.2621/</w:t>
      </w:r>
      <w:r w:rsidR="0067342A">
        <w:rPr>
          <w:i/>
          <w:sz w:val="20"/>
          <w:szCs w:val="20"/>
        </w:rPr>
        <w:t>82</w:t>
      </w:r>
      <w:r w:rsidR="00330170">
        <w:rPr>
          <w:i/>
          <w:sz w:val="20"/>
          <w:szCs w:val="20"/>
        </w:rPr>
        <w:t>/2020</w:t>
      </w:r>
    </w:p>
    <w:p w14:paraId="4A397636" w14:textId="77777777" w:rsidR="00323887" w:rsidRDefault="006638DF" w:rsidP="006638DF">
      <w:pPr>
        <w:tabs>
          <w:tab w:val="right" w:pos="9214"/>
        </w:tabs>
        <w:rPr>
          <w:i/>
          <w:sz w:val="18"/>
          <w:szCs w:val="20"/>
        </w:rPr>
      </w:pPr>
      <w:r w:rsidRPr="00624727">
        <w:rPr>
          <w:i/>
          <w:sz w:val="18"/>
          <w:szCs w:val="20"/>
        </w:rPr>
        <w:tab/>
        <w:t xml:space="preserve">Załącznik nr </w:t>
      </w:r>
      <w:r w:rsidR="00DC69DD">
        <w:rPr>
          <w:i/>
          <w:sz w:val="18"/>
          <w:szCs w:val="20"/>
        </w:rPr>
        <w:t>2</w:t>
      </w:r>
      <w:r w:rsidRPr="00624727">
        <w:rPr>
          <w:i/>
          <w:sz w:val="18"/>
          <w:szCs w:val="20"/>
        </w:rPr>
        <w:t xml:space="preserve"> do Zaproszenia do składania ofert</w:t>
      </w:r>
    </w:p>
    <w:p w14:paraId="1978D5AE" w14:textId="77777777" w:rsidR="008420A2" w:rsidRPr="00624727" w:rsidRDefault="006638DF" w:rsidP="00323887">
      <w:pPr>
        <w:tabs>
          <w:tab w:val="right" w:pos="9214"/>
        </w:tabs>
        <w:ind w:left="6381"/>
        <w:rPr>
          <w:i/>
          <w:sz w:val="18"/>
          <w:szCs w:val="20"/>
        </w:rPr>
      </w:pPr>
      <w:r w:rsidRPr="00624727">
        <w:rPr>
          <w:i/>
          <w:sz w:val="18"/>
          <w:szCs w:val="20"/>
        </w:rPr>
        <w:t xml:space="preserve"> - Formularz cenowy</w:t>
      </w:r>
    </w:p>
    <w:p w14:paraId="4BAA2271" w14:textId="77777777" w:rsidR="00BD7797" w:rsidRDefault="00BD7797" w:rsidP="00BD7797">
      <w:pPr>
        <w:rPr>
          <w:b/>
          <w:bCs/>
          <w:smallCaps/>
        </w:rPr>
      </w:pPr>
    </w:p>
    <w:p w14:paraId="58F825A9" w14:textId="77777777" w:rsidR="008420A2" w:rsidRPr="006638DF" w:rsidRDefault="008420A2" w:rsidP="008420A2">
      <w:pPr>
        <w:jc w:val="center"/>
        <w:rPr>
          <w:b/>
          <w:bCs/>
          <w:smallCaps/>
          <w:sz w:val="22"/>
        </w:rPr>
      </w:pPr>
      <w:r w:rsidRPr="006638DF">
        <w:rPr>
          <w:b/>
          <w:bCs/>
          <w:smallCaps/>
          <w:sz w:val="22"/>
        </w:rPr>
        <w:t>FORMULARZ CENOWY</w:t>
      </w:r>
    </w:p>
    <w:p w14:paraId="42C9B1B7" w14:textId="77777777" w:rsidR="008420A2" w:rsidRPr="006638DF" w:rsidRDefault="008420A2" w:rsidP="008420A2">
      <w:pPr>
        <w:spacing w:line="276" w:lineRule="auto"/>
        <w:jc w:val="center"/>
        <w:rPr>
          <w:bCs/>
          <w:sz w:val="22"/>
        </w:rPr>
      </w:pPr>
      <w:r w:rsidRPr="006638DF">
        <w:rPr>
          <w:bCs/>
          <w:sz w:val="22"/>
        </w:rPr>
        <w:t>w postępowaniu prowadzonym na podstawie art. 4 pkt 8 ustawy z dnia 29 stycznia 2004 r. Prawo zamówień publicznych (Dz. U. z 201</w:t>
      </w:r>
      <w:r w:rsidR="00D34146">
        <w:rPr>
          <w:bCs/>
          <w:sz w:val="22"/>
        </w:rPr>
        <w:t>9</w:t>
      </w:r>
      <w:r w:rsidRPr="006638DF">
        <w:rPr>
          <w:bCs/>
          <w:sz w:val="22"/>
        </w:rPr>
        <w:t xml:space="preserve"> r., poz. </w:t>
      </w:r>
      <w:r w:rsidR="004E688A">
        <w:rPr>
          <w:bCs/>
          <w:sz w:val="22"/>
        </w:rPr>
        <w:t>1</w:t>
      </w:r>
      <w:r w:rsidR="00D34146">
        <w:rPr>
          <w:bCs/>
          <w:sz w:val="22"/>
        </w:rPr>
        <w:t>843</w:t>
      </w:r>
      <w:r w:rsidRPr="006638DF">
        <w:rPr>
          <w:bCs/>
          <w:sz w:val="22"/>
        </w:rPr>
        <w:t>)</w:t>
      </w:r>
      <w:r w:rsidR="00323887">
        <w:rPr>
          <w:bCs/>
          <w:sz w:val="22"/>
        </w:rPr>
        <w:t xml:space="preserve"> na:</w:t>
      </w:r>
    </w:p>
    <w:p w14:paraId="4EB393D8" w14:textId="6791A3B8" w:rsidR="00323887" w:rsidRPr="00191763" w:rsidRDefault="00330170" w:rsidP="00323887">
      <w:pPr>
        <w:jc w:val="center"/>
        <w:rPr>
          <w:bCs/>
          <w:i/>
        </w:rPr>
      </w:pPr>
      <w:r>
        <w:rPr>
          <w:bCs/>
          <w:i/>
        </w:rPr>
        <w:t>Dostawę osłon przeciwwirusowych</w:t>
      </w:r>
    </w:p>
    <w:p w14:paraId="5A3BA18E" w14:textId="77777777" w:rsidR="008420A2" w:rsidRPr="006638DF" w:rsidRDefault="008420A2" w:rsidP="00BD7797">
      <w:pPr>
        <w:spacing w:line="276" w:lineRule="auto"/>
        <w:rPr>
          <w:sz w:val="22"/>
        </w:rPr>
      </w:pPr>
    </w:p>
    <w:p w14:paraId="3CB1A77E" w14:textId="77777777" w:rsidR="008420A2" w:rsidRPr="006638DF" w:rsidRDefault="008420A2" w:rsidP="008420A2">
      <w:pPr>
        <w:tabs>
          <w:tab w:val="left" w:leader="dot" w:pos="1843"/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Nazwa Wykonawcy</w:t>
      </w:r>
      <w:r w:rsidRPr="006638DF">
        <w:rPr>
          <w:b/>
          <w:sz w:val="22"/>
        </w:rPr>
        <w:tab/>
      </w:r>
    </w:p>
    <w:p w14:paraId="06735DA0" w14:textId="77777777" w:rsidR="008420A2" w:rsidRPr="006638DF" w:rsidRDefault="007F12F8" w:rsidP="008420A2">
      <w:pPr>
        <w:tabs>
          <w:tab w:val="left" w:pos="2127"/>
          <w:tab w:val="left" w:leader="dot" w:pos="9072"/>
        </w:tabs>
        <w:spacing w:line="480" w:lineRule="auto"/>
        <w:jc w:val="both"/>
        <w:rPr>
          <w:b/>
          <w:sz w:val="22"/>
        </w:rPr>
      </w:pPr>
      <w:r>
        <w:rPr>
          <w:b/>
          <w:sz w:val="22"/>
        </w:rPr>
        <w:t>A</w:t>
      </w:r>
      <w:r w:rsidR="008420A2" w:rsidRPr="006638DF">
        <w:rPr>
          <w:b/>
          <w:sz w:val="22"/>
        </w:rPr>
        <w:t>dres siedziby Wykonawcy</w:t>
      </w:r>
      <w:r w:rsidR="008C4E55">
        <w:rPr>
          <w:b/>
          <w:sz w:val="22"/>
        </w:rPr>
        <w:t xml:space="preserve"> </w:t>
      </w:r>
      <w:r w:rsidR="008420A2" w:rsidRPr="006638DF">
        <w:rPr>
          <w:b/>
          <w:sz w:val="22"/>
        </w:rPr>
        <w:tab/>
      </w:r>
    </w:p>
    <w:p w14:paraId="12DB763B" w14:textId="77777777" w:rsidR="008420A2" w:rsidRPr="006638DF" w:rsidRDefault="008420A2" w:rsidP="008420A2">
      <w:pPr>
        <w:tabs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Tel. ………………………………………</w:t>
      </w:r>
    </w:p>
    <w:p w14:paraId="08536444" w14:textId="77777777" w:rsidR="008420A2" w:rsidRPr="00323887" w:rsidRDefault="008420A2" w:rsidP="00323887">
      <w:pPr>
        <w:tabs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E-mail ……………………………………</w:t>
      </w:r>
    </w:p>
    <w:p w14:paraId="023A4C57" w14:textId="77777777" w:rsidR="00DC5742" w:rsidRPr="006638DF" w:rsidRDefault="00323887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2"/>
        </w:rPr>
      </w:pPr>
      <w:r>
        <w:rPr>
          <w:b/>
          <w:bCs/>
          <w:sz w:val="22"/>
        </w:rPr>
        <w:t>Stawka podatku VAT wynosi:………………….%</w:t>
      </w: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542"/>
        <w:gridCol w:w="2753"/>
        <w:gridCol w:w="1349"/>
        <w:gridCol w:w="2127"/>
        <w:gridCol w:w="2693"/>
      </w:tblGrid>
      <w:tr w:rsidR="009A7115" w:rsidRPr="00A1773E" w14:paraId="45AB74CF" w14:textId="0360F1DC" w:rsidTr="009A7115">
        <w:trPr>
          <w:trHeight w:val="59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F4B99" w14:textId="77777777" w:rsidR="009A7115" w:rsidRPr="00A1773E" w:rsidRDefault="009A7115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E395" w14:textId="1BA45DC3" w:rsidR="009A7115" w:rsidRPr="00A1773E" w:rsidRDefault="009A7115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1773E">
              <w:rPr>
                <w:b/>
                <w:bCs/>
                <w:sz w:val="20"/>
                <w:szCs w:val="20"/>
              </w:rPr>
              <w:t>Pleksa</w:t>
            </w:r>
            <w:proofErr w:type="spellEnd"/>
            <w:r w:rsidRPr="00A1773E">
              <w:rPr>
                <w:b/>
                <w:bCs/>
                <w:sz w:val="20"/>
                <w:szCs w:val="20"/>
              </w:rPr>
              <w:t xml:space="preserve"> transparentna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0879" w14:textId="7A45C586" w:rsidR="009A7115" w:rsidRPr="00A1773E" w:rsidRDefault="009A7115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Cena brutto za 1 sztukę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EA20C" w14:textId="30038E95" w:rsidR="009A7115" w:rsidRPr="00A1773E" w:rsidRDefault="009A7115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Liczba sztuk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6B5C" w14:textId="77777777" w:rsidR="009A7115" w:rsidRPr="00A1773E" w:rsidRDefault="009A7115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Cena brutto  (PLN)</w:t>
            </w:r>
          </w:p>
          <w:p w14:paraId="526D028B" w14:textId="77777777" w:rsidR="009A7115" w:rsidRPr="00A1773E" w:rsidRDefault="009A7115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14:paraId="392B33E7" w14:textId="51FEE3B5" w:rsidR="009A7115" w:rsidRPr="00A1773E" w:rsidRDefault="009A7115" w:rsidP="00A1773E">
            <w:pPr>
              <w:tabs>
                <w:tab w:val="left" w:pos="4020"/>
                <w:tab w:val="left" w:leader="dot" w:pos="8505"/>
              </w:tabs>
              <w:jc w:val="both"/>
              <w:rPr>
                <w:i/>
                <w:iCs/>
                <w:sz w:val="20"/>
                <w:szCs w:val="20"/>
              </w:rPr>
            </w:pPr>
            <w:r w:rsidRPr="00A1773E">
              <w:rPr>
                <w:i/>
                <w:iCs/>
                <w:sz w:val="20"/>
                <w:szCs w:val="20"/>
              </w:rPr>
              <w:t>Cena</w:t>
            </w:r>
            <w:r w:rsidR="00A1773E" w:rsidRPr="00A1773E">
              <w:rPr>
                <w:i/>
                <w:iCs/>
                <w:sz w:val="20"/>
                <w:szCs w:val="20"/>
              </w:rPr>
              <w:t xml:space="preserve"> brutto (PLN)</w:t>
            </w:r>
            <w:r w:rsidRPr="00A1773E">
              <w:rPr>
                <w:i/>
                <w:iCs/>
                <w:sz w:val="20"/>
                <w:szCs w:val="20"/>
              </w:rPr>
              <w:t xml:space="preserve"> za 1 sztukę x liczba sztuk= cena brutto</w:t>
            </w:r>
            <w:r w:rsidR="00A1773E" w:rsidRPr="00A1773E">
              <w:rPr>
                <w:i/>
                <w:iCs/>
                <w:sz w:val="20"/>
                <w:szCs w:val="20"/>
              </w:rPr>
              <w:t xml:space="preserve"> (PLN)</w:t>
            </w:r>
          </w:p>
        </w:tc>
      </w:tr>
      <w:tr w:rsidR="009A7115" w:rsidRPr="00A1773E" w14:paraId="7A4C9D3E" w14:textId="4972FA7C" w:rsidTr="00A1773E">
        <w:trPr>
          <w:trHeight w:val="81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D09DB" w14:textId="77777777" w:rsidR="009A7115" w:rsidRPr="00A1773E" w:rsidRDefault="009A7115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FFC89" w14:textId="380CEA1A" w:rsidR="009A7115" w:rsidRPr="00A1773E" w:rsidRDefault="009A7115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Cs/>
                <w:sz w:val="20"/>
                <w:szCs w:val="20"/>
              </w:rPr>
            </w:pPr>
            <w:r w:rsidRPr="00A1773E">
              <w:rPr>
                <w:bCs/>
                <w:sz w:val="20"/>
                <w:szCs w:val="20"/>
              </w:rPr>
              <w:t>o wymiarach: wysokość 80 cm x szerokość 13</w:t>
            </w:r>
            <w:r w:rsidR="00381614">
              <w:rPr>
                <w:bCs/>
                <w:sz w:val="20"/>
                <w:szCs w:val="20"/>
              </w:rPr>
              <w:t>6</w:t>
            </w:r>
            <w:r w:rsidRPr="00A1773E">
              <w:rPr>
                <w:bCs/>
                <w:sz w:val="20"/>
                <w:szCs w:val="20"/>
              </w:rPr>
              <w:t xml:space="preserve"> cm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A6BA" w14:textId="77777777" w:rsidR="009A7115" w:rsidRPr="00A1773E" w:rsidRDefault="009A7115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8EBE223" w14:textId="5E9874BB" w:rsidR="009A7115" w:rsidRPr="00A1773E" w:rsidRDefault="009A7115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………..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7F5C7" w14:textId="1381B210" w:rsidR="009A7115" w:rsidRPr="00A1773E" w:rsidRDefault="009A7115" w:rsidP="009A7115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737E" w14:textId="77777777" w:rsidR="009A7115" w:rsidRPr="00A1773E" w:rsidRDefault="009A7115" w:rsidP="009A7115">
            <w:pPr>
              <w:tabs>
                <w:tab w:val="left" w:pos="4020"/>
                <w:tab w:val="left" w:leader="dot" w:pos="8505"/>
              </w:tabs>
              <w:spacing w:line="480" w:lineRule="auto"/>
              <w:rPr>
                <w:b/>
                <w:bCs/>
                <w:sz w:val="20"/>
                <w:szCs w:val="20"/>
              </w:rPr>
            </w:pPr>
          </w:p>
          <w:p w14:paraId="5B005185" w14:textId="3DEFB27C" w:rsidR="009A7115" w:rsidRPr="00A1773E" w:rsidRDefault="009A7115" w:rsidP="009A7115">
            <w:pPr>
              <w:tabs>
                <w:tab w:val="left" w:pos="4020"/>
                <w:tab w:val="left" w:leader="dot" w:pos="8505"/>
              </w:tabs>
              <w:spacing w:line="480" w:lineRule="auto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…………………</w:t>
            </w:r>
            <w:r w:rsidR="00A1773E" w:rsidRPr="00A1773E">
              <w:rPr>
                <w:b/>
                <w:bCs/>
                <w:sz w:val="20"/>
                <w:szCs w:val="20"/>
              </w:rPr>
              <w:t>……….</w:t>
            </w:r>
          </w:p>
        </w:tc>
      </w:tr>
      <w:tr w:rsidR="009A7115" w:rsidRPr="00A1773E" w14:paraId="1730CF2A" w14:textId="3644396D" w:rsidTr="00A1773E">
        <w:trPr>
          <w:trHeight w:val="84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95E70" w14:textId="77777777" w:rsidR="009A7115" w:rsidRPr="00A1773E" w:rsidRDefault="009A7115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8E5E5" w14:textId="41110377" w:rsidR="009A7115" w:rsidRPr="00A1773E" w:rsidRDefault="00A1773E" w:rsidP="00323887">
            <w:pPr>
              <w:tabs>
                <w:tab w:val="left" w:pos="4020"/>
                <w:tab w:val="left" w:leader="dot" w:pos="8505"/>
              </w:tabs>
              <w:spacing w:line="480" w:lineRule="auto"/>
              <w:rPr>
                <w:bCs/>
                <w:sz w:val="20"/>
                <w:szCs w:val="20"/>
              </w:rPr>
            </w:pPr>
            <w:r w:rsidRPr="00A1773E">
              <w:rPr>
                <w:bCs/>
                <w:sz w:val="20"/>
                <w:szCs w:val="20"/>
              </w:rPr>
              <w:t>o wymiarach: wysokość 60 cm x szerokość 1</w:t>
            </w:r>
            <w:r w:rsidR="00381614">
              <w:rPr>
                <w:bCs/>
                <w:sz w:val="20"/>
                <w:szCs w:val="20"/>
              </w:rPr>
              <w:t>45</w:t>
            </w:r>
            <w:r w:rsidRPr="00A1773E">
              <w:rPr>
                <w:bCs/>
                <w:sz w:val="20"/>
                <w:szCs w:val="20"/>
              </w:rPr>
              <w:t xml:space="preserve"> cm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96DA" w14:textId="77777777" w:rsidR="009A7115" w:rsidRPr="00A1773E" w:rsidRDefault="009A7115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4F74766" w14:textId="0A5485CD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…………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88205" w14:textId="679DBB39" w:rsidR="009A7115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CB2E" w14:textId="77777777" w:rsidR="009A7115" w:rsidRPr="00A1773E" w:rsidRDefault="009A7115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25BE9D4" w14:textId="4FC66C2D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……………………..</w:t>
            </w:r>
          </w:p>
        </w:tc>
      </w:tr>
      <w:tr w:rsidR="00A1773E" w:rsidRPr="00A1773E" w14:paraId="1B727E5B" w14:textId="77777777" w:rsidTr="00A1773E">
        <w:trPr>
          <w:trHeight w:val="85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A11F4" w14:textId="759D6031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F8678" w14:textId="63548E25" w:rsidR="00A1773E" w:rsidRPr="00A1773E" w:rsidRDefault="00A1773E" w:rsidP="00323887">
            <w:pPr>
              <w:tabs>
                <w:tab w:val="left" w:pos="4020"/>
                <w:tab w:val="left" w:leader="dot" w:pos="8505"/>
              </w:tabs>
              <w:spacing w:line="480" w:lineRule="auto"/>
              <w:rPr>
                <w:bCs/>
                <w:sz w:val="20"/>
                <w:szCs w:val="20"/>
              </w:rPr>
            </w:pPr>
            <w:r w:rsidRPr="00A1773E">
              <w:rPr>
                <w:bCs/>
                <w:sz w:val="20"/>
                <w:szCs w:val="20"/>
              </w:rPr>
              <w:t>o wymiarach: wysokość 80 cm x wysokość 24</w:t>
            </w:r>
            <w:r w:rsidR="00381614">
              <w:rPr>
                <w:bCs/>
                <w:sz w:val="20"/>
                <w:szCs w:val="20"/>
              </w:rPr>
              <w:t>6</w:t>
            </w:r>
            <w:r w:rsidRPr="00A1773E">
              <w:rPr>
                <w:bCs/>
                <w:sz w:val="20"/>
                <w:szCs w:val="20"/>
              </w:rPr>
              <w:t xml:space="preserve"> cm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1A97" w14:textId="77777777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91698B7" w14:textId="645B5229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………….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D6645" w14:textId="1E6BEA3B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ED99C" w14:textId="77777777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8792AFA" w14:textId="01C5E771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…………………………..</w:t>
            </w:r>
          </w:p>
        </w:tc>
      </w:tr>
      <w:tr w:rsidR="00A1773E" w:rsidRPr="00A1773E" w14:paraId="7D11D1B6" w14:textId="4B26650C" w:rsidTr="00A1773E">
        <w:trPr>
          <w:trHeight w:val="586"/>
        </w:trPr>
        <w:tc>
          <w:tcPr>
            <w:tcW w:w="3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82D76" w14:textId="0622E749" w:rsidR="00A1773E" w:rsidRPr="00A1773E" w:rsidRDefault="00A1773E" w:rsidP="00323887">
            <w:pPr>
              <w:tabs>
                <w:tab w:val="left" w:pos="4020"/>
                <w:tab w:val="left" w:leader="dot" w:pos="8505"/>
              </w:tabs>
              <w:spacing w:line="480" w:lineRule="auto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SUMA BRUTTO 1 +2+3</w:t>
            </w:r>
          </w:p>
        </w:tc>
        <w:tc>
          <w:tcPr>
            <w:tcW w:w="6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6117" w14:textId="77777777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2FA738B7" w14:textId="77777777" w:rsidR="00BD7797" w:rsidRPr="00A1773E" w:rsidRDefault="00BD7797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0"/>
          <w:szCs w:val="20"/>
        </w:rPr>
      </w:pPr>
    </w:p>
    <w:p w14:paraId="3D37993A" w14:textId="77777777" w:rsidR="008420A2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Jednocześnie oświadczam/-my, że:</w:t>
      </w:r>
    </w:p>
    <w:p w14:paraId="18FE0A42" w14:textId="224AA8A6" w:rsidR="008420A2" w:rsidRDefault="008420A2" w:rsidP="008420A2">
      <w:pPr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przypadku udzielenia nam/mi zamówienia, dostawę wykonam/-my w terminie </w:t>
      </w:r>
      <w:r w:rsidR="00BA4A55">
        <w:rPr>
          <w:sz w:val="20"/>
          <w:szCs w:val="20"/>
        </w:rPr>
        <w:t>do dnia 30 czerwca</w:t>
      </w:r>
      <w:r w:rsidR="00323887">
        <w:rPr>
          <w:sz w:val="20"/>
          <w:szCs w:val="20"/>
        </w:rPr>
        <w:t xml:space="preserve"> 2020r</w:t>
      </w:r>
      <w:r>
        <w:rPr>
          <w:sz w:val="20"/>
          <w:szCs w:val="20"/>
        </w:rPr>
        <w:t xml:space="preserve"> od </w:t>
      </w:r>
      <w:r w:rsidR="00F32A72">
        <w:rPr>
          <w:sz w:val="20"/>
          <w:szCs w:val="20"/>
        </w:rPr>
        <w:t xml:space="preserve"> momentu </w:t>
      </w:r>
      <w:r>
        <w:rPr>
          <w:sz w:val="20"/>
          <w:szCs w:val="20"/>
        </w:rPr>
        <w:t>złożenia zamówienia przez Zamawiającego.</w:t>
      </w:r>
    </w:p>
    <w:p w14:paraId="64DC44B1" w14:textId="77777777" w:rsidR="008420A2" w:rsidRDefault="008420A2" w:rsidP="002E27C7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Akceptuję/-my 14</w:t>
      </w:r>
      <w:r w:rsidR="00E36F6F">
        <w:rPr>
          <w:sz w:val="20"/>
          <w:szCs w:val="20"/>
        </w:rPr>
        <w:t>-d</w:t>
      </w:r>
      <w:r>
        <w:rPr>
          <w:sz w:val="20"/>
          <w:szCs w:val="20"/>
        </w:rPr>
        <w:t>niowy termin płatności po zrealizowaniu zamówienia i przedłożeniu Zamawiającemu prawidłowo wystawionej faktury/faktury VAT.</w:t>
      </w:r>
    </w:p>
    <w:p w14:paraId="71441569" w14:textId="77777777" w:rsidR="006638DF" w:rsidRDefault="006638DF" w:rsidP="002E27C7">
      <w:pPr>
        <w:jc w:val="both"/>
        <w:rPr>
          <w:sz w:val="20"/>
          <w:szCs w:val="20"/>
        </w:rPr>
      </w:pPr>
    </w:p>
    <w:p w14:paraId="5BF6588D" w14:textId="77777777" w:rsidR="008420A2" w:rsidRDefault="008420A2" w:rsidP="008420A2">
      <w:pPr>
        <w:spacing w:line="276" w:lineRule="auto"/>
        <w:jc w:val="both"/>
      </w:pPr>
    </w:p>
    <w:p w14:paraId="14AFF95C" w14:textId="77777777" w:rsidR="008420A2" w:rsidRPr="006638DF" w:rsidRDefault="006638DF" w:rsidP="008420A2">
      <w:pPr>
        <w:spacing w:line="276" w:lineRule="auto"/>
        <w:jc w:val="both"/>
        <w:rPr>
          <w:sz w:val="22"/>
        </w:rPr>
      </w:pPr>
      <w:r>
        <w:rPr>
          <w:sz w:val="22"/>
        </w:rPr>
        <w:t>…………………………………</w:t>
      </w:r>
    </w:p>
    <w:p w14:paraId="5277F340" w14:textId="70746EE5" w:rsidR="00BD7797" w:rsidRPr="00A1773E" w:rsidRDefault="008420A2" w:rsidP="008420A2">
      <w:pPr>
        <w:spacing w:line="276" w:lineRule="auto"/>
        <w:jc w:val="both"/>
        <w:rPr>
          <w:sz w:val="16"/>
          <w:szCs w:val="16"/>
        </w:rPr>
      </w:pPr>
      <w:r w:rsidRPr="00BD7797">
        <w:rPr>
          <w:sz w:val="16"/>
          <w:szCs w:val="16"/>
        </w:rPr>
        <w:t>(</w:t>
      </w:r>
      <w:r w:rsidR="006638DF" w:rsidRPr="00BD7797">
        <w:rPr>
          <w:sz w:val="16"/>
          <w:szCs w:val="16"/>
        </w:rPr>
        <w:t>miejscowość i data)</w:t>
      </w:r>
    </w:p>
    <w:p w14:paraId="5EBBCBF2" w14:textId="77777777" w:rsidR="008420A2" w:rsidRPr="006638DF" w:rsidRDefault="006638DF" w:rsidP="008420A2">
      <w:pPr>
        <w:spacing w:line="276" w:lineRule="auto"/>
        <w:jc w:val="right"/>
        <w:rPr>
          <w:sz w:val="22"/>
        </w:rPr>
      </w:pPr>
      <w:r>
        <w:rPr>
          <w:sz w:val="22"/>
        </w:rPr>
        <w:t>..</w:t>
      </w:r>
      <w:r w:rsidRPr="006638DF">
        <w:rPr>
          <w:sz w:val="22"/>
        </w:rPr>
        <w:t>……………………..………………</w:t>
      </w:r>
    </w:p>
    <w:p w14:paraId="658BD9C1" w14:textId="77777777" w:rsidR="008420A2" w:rsidRPr="00BD7797" w:rsidRDefault="008420A2" w:rsidP="008420A2">
      <w:pPr>
        <w:spacing w:line="276" w:lineRule="auto"/>
        <w:jc w:val="right"/>
        <w:rPr>
          <w:sz w:val="16"/>
          <w:szCs w:val="16"/>
        </w:rPr>
      </w:pPr>
      <w:r w:rsidRPr="00BD7797">
        <w:rPr>
          <w:sz w:val="16"/>
          <w:szCs w:val="16"/>
        </w:rPr>
        <w:t xml:space="preserve">(podpis i pieczątka składającego ofertę </w:t>
      </w:r>
    </w:p>
    <w:p w14:paraId="412DAEF5" w14:textId="77777777" w:rsidR="00FA66C9" w:rsidRPr="00BD7797" w:rsidRDefault="008420A2" w:rsidP="006A2403">
      <w:pPr>
        <w:spacing w:line="276" w:lineRule="auto"/>
        <w:jc w:val="right"/>
        <w:rPr>
          <w:b/>
          <w:sz w:val="16"/>
          <w:szCs w:val="16"/>
        </w:rPr>
      </w:pPr>
      <w:r w:rsidRPr="00BD7797">
        <w:rPr>
          <w:sz w:val="16"/>
          <w:szCs w:val="16"/>
        </w:rPr>
        <w:t>lub osoby prze</w:t>
      </w:r>
      <w:r w:rsidR="006638DF" w:rsidRPr="00BD7797">
        <w:rPr>
          <w:sz w:val="16"/>
          <w:szCs w:val="16"/>
        </w:rPr>
        <w:t xml:space="preserve">z niego upoważnionej) </w:t>
      </w:r>
    </w:p>
    <w:sectPr w:rsidR="00FA66C9" w:rsidRPr="00BD7797" w:rsidSect="00BD7797">
      <w:headerReference w:type="default" r:id="rId8"/>
      <w:footerReference w:type="default" r:id="rId9"/>
      <w:pgSz w:w="11906" w:h="16838"/>
      <w:pgMar w:top="1985" w:right="1417" w:bottom="1276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DF60E9" w14:textId="77777777" w:rsidR="0079085A" w:rsidRDefault="0079085A" w:rsidP="00EE7D7D">
      <w:r>
        <w:separator/>
      </w:r>
    </w:p>
  </w:endnote>
  <w:endnote w:type="continuationSeparator" w:id="0">
    <w:p w14:paraId="1CD889E4" w14:textId="77777777" w:rsidR="0079085A" w:rsidRDefault="0079085A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0D492" w14:textId="77777777" w:rsidR="00EE7D7D" w:rsidRPr="00EE7D7D" w:rsidRDefault="00037C31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3CE0AE9C" wp14:editId="12976A5F">
          <wp:extent cx="5850255" cy="603250"/>
          <wp:effectExtent l="0" t="0" r="0" b="635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9DD1C9" w14:textId="77777777" w:rsidR="0079085A" w:rsidRDefault="0079085A" w:rsidP="00EE7D7D">
      <w:r>
        <w:separator/>
      </w:r>
    </w:p>
  </w:footnote>
  <w:footnote w:type="continuationSeparator" w:id="0">
    <w:p w14:paraId="54D38881" w14:textId="77777777" w:rsidR="0079085A" w:rsidRDefault="0079085A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E20C1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6B885C7A" wp14:editId="69509892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7" name="Obraz 7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31DB498E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4A1A454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0829F8E5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D3E1C84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62D8DE0D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34CB7A5B" w14:textId="77777777" w:rsidR="00CE100E" w:rsidRPr="00CE100E" w:rsidRDefault="0067342A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 w14:anchorId="53FA1ABD">
        <v:line id="Line 3" o:spid="_x0000_s38913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attachedTemplate r:id="rId1"/>
  <w:defaultTabStop w:val="709"/>
  <w:hyphenationZone w:val="425"/>
  <w:characterSpacingControl w:val="doNotCompress"/>
  <w:hdrShapeDefaults>
    <o:shapedefaults v:ext="edit" spidmax="38914"/>
    <o:shapelayout v:ext="edit">
      <o:idmap v:ext="edit" data="3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36D0E"/>
    <w:rsid w:val="00037C31"/>
    <w:rsid w:val="0006138B"/>
    <w:rsid w:val="00067EE1"/>
    <w:rsid w:val="000A176F"/>
    <w:rsid w:val="000B5C1D"/>
    <w:rsid w:val="000C690B"/>
    <w:rsid w:val="00104B4C"/>
    <w:rsid w:val="00114145"/>
    <w:rsid w:val="001218D1"/>
    <w:rsid w:val="001673C6"/>
    <w:rsid w:val="0018641A"/>
    <w:rsid w:val="00192E67"/>
    <w:rsid w:val="001B1C67"/>
    <w:rsid w:val="001F35A7"/>
    <w:rsid w:val="001F7324"/>
    <w:rsid w:val="002508E1"/>
    <w:rsid w:val="00280CAF"/>
    <w:rsid w:val="002B3E6A"/>
    <w:rsid w:val="002C325D"/>
    <w:rsid w:val="002C5074"/>
    <w:rsid w:val="002D18BF"/>
    <w:rsid w:val="002E27C7"/>
    <w:rsid w:val="002E3600"/>
    <w:rsid w:val="003109E5"/>
    <w:rsid w:val="00315648"/>
    <w:rsid w:val="00323887"/>
    <w:rsid w:val="00330170"/>
    <w:rsid w:val="00381614"/>
    <w:rsid w:val="0039116A"/>
    <w:rsid w:val="003A411C"/>
    <w:rsid w:val="003A7690"/>
    <w:rsid w:val="003C323B"/>
    <w:rsid w:val="0041510E"/>
    <w:rsid w:val="00470F19"/>
    <w:rsid w:val="004737CC"/>
    <w:rsid w:val="0048751A"/>
    <w:rsid w:val="004E688A"/>
    <w:rsid w:val="0052648D"/>
    <w:rsid w:val="005808F0"/>
    <w:rsid w:val="005A4FAF"/>
    <w:rsid w:val="005E4B4E"/>
    <w:rsid w:val="005F646B"/>
    <w:rsid w:val="00601613"/>
    <w:rsid w:val="00607BD0"/>
    <w:rsid w:val="006101A2"/>
    <w:rsid w:val="00624727"/>
    <w:rsid w:val="006638DF"/>
    <w:rsid w:val="0067342A"/>
    <w:rsid w:val="006808DF"/>
    <w:rsid w:val="006A2403"/>
    <w:rsid w:val="006D3027"/>
    <w:rsid w:val="00716A80"/>
    <w:rsid w:val="00737280"/>
    <w:rsid w:val="00756FD3"/>
    <w:rsid w:val="0079085A"/>
    <w:rsid w:val="007C28A6"/>
    <w:rsid w:val="007D38D2"/>
    <w:rsid w:val="007D5CF0"/>
    <w:rsid w:val="007F12F8"/>
    <w:rsid w:val="00801CAC"/>
    <w:rsid w:val="008249BC"/>
    <w:rsid w:val="00836C7D"/>
    <w:rsid w:val="008420A2"/>
    <w:rsid w:val="008C4E55"/>
    <w:rsid w:val="008E6056"/>
    <w:rsid w:val="008F2C34"/>
    <w:rsid w:val="008F6088"/>
    <w:rsid w:val="00955D02"/>
    <w:rsid w:val="009853F2"/>
    <w:rsid w:val="009A2A17"/>
    <w:rsid w:val="009A7115"/>
    <w:rsid w:val="009B3C25"/>
    <w:rsid w:val="009B67C6"/>
    <w:rsid w:val="009F7D2D"/>
    <w:rsid w:val="00A1773E"/>
    <w:rsid w:val="00A203FC"/>
    <w:rsid w:val="00A52886"/>
    <w:rsid w:val="00A83526"/>
    <w:rsid w:val="00A850EE"/>
    <w:rsid w:val="00AB6641"/>
    <w:rsid w:val="00AC004E"/>
    <w:rsid w:val="00AE22A2"/>
    <w:rsid w:val="00B85BD4"/>
    <w:rsid w:val="00B95767"/>
    <w:rsid w:val="00B97AA4"/>
    <w:rsid w:val="00BA4A55"/>
    <w:rsid w:val="00BD7797"/>
    <w:rsid w:val="00BE4A0C"/>
    <w:rsid w:val="00BF373B"/>
    <w:rsid w:val="00C05320"/>
    <w:rsid w:val="00C27FBE"/>
    <w:rsid w:val="00C476F9"/>
    <w:rsid w:val="00C53036"/>
    <w:rsid w:val="00C64274"/>
    <w:rsid w:val="00C93B46"/>
    <w:rsid w:val="00CE100E"/>
    <w:rsid w:val="00D2675C"/>
    <w:rsid w:val="00D34146"/>
    <w:rsid w:val="00D8685F"/>
    <w:rsid w:val="00DB1EC2"/>
    <w:rsid w:val="00DC5742"/>
    <w:rsid w:val="00DC69DD"/>
    <w:rsid w:val="00DD1277"/>
    <w:rsid w:val="00DD45B2"/>
    <w:rsid w:val="00E36F6F"/>
    <w:rsid w:val="00E54A78"/>
    <w:rsid w:val="00E66468"/>
    <w:rsid w:val="00E97E37"/>
    <w:rsid w:val="00EB3F36"/>
    <w:rsid w:val="00EC64CC"/>
    <w:rsid w:val="00EC7C85"/>
    <w:rsid w:val="00ED1C16"/>
    <w:rsid w:val="00EE548D"/>
    <w:rsid w:val="00EE7D7D"/>
    <w:rsid w:val="00EF700B"/>
    <w:rsid w:val="00F233A0"/>
    <w:rsid w:val="00F32A72"/>
    <w:rsid w:val="00F6400E"/>
    <w:rsid w:val="00F73351"/>
    <w:rsid w:val="00F96F15"/>
    <w:rsid w:val="00FA66C9"/>
    <w:rsid w:val="00FE5D7F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  <w14:docId w14:val="6AFBAFB1"/>
  <w15:docId w15:val="{7E9EEBA8-5DF9-4D56-9D1F-265B92E40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0A2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8420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BE8C7-FD69-4843-A2EA-54C368F0D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119</TotalTime>
  <Pages>1</Pages>
  <Words>179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49</cp:revision>
  <cp:lastPrinted>2016-04-29T10:29:00Z</cp:lastPrinted>
  <dcterms:created xsi:type="dcterms:W3CDTF">2016-02-05T13:12:00Z</dcterms:created>
  <dcterms:modified xsi:type="dcterms:W3CDTF">2020-06-10T07:13:00Z</dcterms:modified>
</cp:coreProperties>
</file>