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D97C6" w14:textId="672615A4" w:rsidR="00E21403" w:rsidRPr="00E21403" w:rsidRDefault="00E21403" w:rsidP="00E21403">
      <w:pPr>
        <w:spacing w:line="276" w:lineRule="auto"/>
        <w:jc w:val="both"/>
        <w:rPr>
          <w:sz w:val="22"/>
          <w:szCs w:val="22"/>
        </w:rPr>
      </w:pPr>
    </w:p>
    <w:p w14:paraId="74D1EAAA" w14:textId="77777777" w:rsidR="00E223D5" w:rsidRDefault="00E223D5" w:rsidP="00E223D5">
      <w:pPr>
        <w:spacing w:line="276" w:lineRule="auto"/>
        <w:ind w:left="7080" w:firstLine="709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Załącznik nr 5 do Zaproszenia do składania ofert </w:t>
      </w:r>
    </w:p>
    <w:p w14:paraId="0C42CBDB" w14:textId="1EF63C58" w:rsidR="00E223D5" w:rsidRDefault="00E223D5" w:rsidP="00E223D5">
      <w:pPr>
        <w:spacing w:line="276" w:lineRule="auto"/>
        <w:ind w:left="7797" w:hanging="8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– Wykaz osób potwierdzających spełnienie warunku zdolności zawodowej</w:t>
      </w:r>
    </w:p>
    <w:p w14:paraId="1FDACFED" w14:textId="1C887171" w:rsidR="00D834E7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ORG.KLF.2621/</w:t>
      </w:r>
      <w:r w:rsidR="002C640F">
        <w:rPr>
          <w:i/>
          <w:iCs/>
          <w:sz w:val="22"/>
          <w:szCs w:val="22"/>
        </w:rPr>
        <w:t>79/</w:t>
      </w:r>
      <w:r>
        <w:rPr>
          <w:i/>
          <w:iCs/>
          <w:sz w:val="22"/>
          <w:szCs w:val="22"/>
        </w:rPr>
        <w:t>19</w:t>
      </w:r>
      <w:bookmarkStart w:id="0" w:name="_GoBack"/>
      <w:bookmarkEnd w:id="0"/>
    </w:p>
    <w:p w14:paraId="5024B8AC" w14:textId="2BCD8EA7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07E6734A" w14:textId="2EE19076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1E6FC9A6" w14:textId="342467F5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73B4E091" w14:textId="7D180E36" w:rsidR="00E223D5" w:rsidRDefault="00E223D5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1EE6316B" w14:textId="3724211B" w:rsidR="00E223D5" w:rsidRDefault="00E223D5" w:rsidP="00E223D5">
      <w:pPr>
        <w:spacing w:line="276" w:lineRule="auto"/>
        <w:ind w:firstLine="709"/>
        <w:jc w:val="center"/>
        <w:rPr>
          <w:b/>
          <w:bCs/>
          <w:sz w:val="22"/>
          <w:szCs w:val="22"/>
        </w:rPr>
      </w:pPr>
      <w:r w:rsidRPr="00E223D5">
        <w:rPr>
          <w:b/>
          <w:bCs/>
          <w:sz w:val="22"/>
          <w:szCs w:val="22"/>
        </w:rPr>
        <w:t>WYKAZ OSÓB POTWIERDZAJĄCYCH SPEŁNIENIE WARUNKU ZDOLNOŚCI ZAWODOWEJ</w:t>
      </w:r>
    </w:p>
    <w:p w14:paraId="0016E520" w14:textId="0960A7B6" w:rsidR="00E223D5" w:rsidRDefault="00E223D5" w:rsidP="00E223D5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5C0EB59A" w14:textId="3B59BD31" w:rsidR="00E223D5" w:rsidRDefault="00E223D5" w:rsidP="00E223D5">
      <w:pPr>
        <w:spacing w:line="276" w:lineRule="auto"/>
        <w:ind w:firstLine="709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4154"/>
        <w:gridCol w:w="2572"/>
        <w:gridCol w:w="2572"/>
        <w:gridCol w:w="2572"/>
      </w:tblGrid>
      <w:tr w:rsidR="00E223D5" w14:paraId="56A876C3" w14:textId="77777777" w:rsidTr="00E223D5">
        <w:tc>
          <w:tcPr>
            <w:tcW w:w="988" w:type="dxa"/>
          </w:tcPr>
          <w:p w14:paraId="2C36F4E7" w14:textId="0F5EC2E1" w:rsidR="00E223D5" w:rsidRPr="00E223D5" w:rsidRDefault="00E223D5" w:rsidP="00E223D5">
            <w:pPr>
              <w:spacing w:line="276" w:lineRule="auto"/>
              <w:rPr>
                <w:sz w:val="18"/>
                <w:szCs w:val="18"/>
              </w:rPr>
            </w:pPr>
            <w:r w:rsidRPr="00E223D5">
              <w:rPr>
                <w:sz w:val="18"/>
                <w:szCs w:val="18"/>
              </w:rPr>
              <w:t>L.</w:t>
            </w:r>
            <w:proofErr w:type="gramStart"/>
            <w:r w:rsidRPr="00E223D5">
              <w:rPr>
                <w:sz w:val="18"/>
                <w:szCs w:val="18"/>
              </w:rPr>
              <w:t>p</w:t>
            </w:r>
            <w:proofErr w:type="gramEnd"/>
            <w:r w:rsidRPr="00E223D5">
              <w:rPr>
                <w:sz w:val="18"/>
                <w:szCs w:val="18"/>
              </w:rPr>
              <w:t>.</w:t>
            </w:r>
          </w:p>
        </w:tc>
        <w:tc>
          <w:tcPr>
            <w:tcW w:w="4154" w:type="dxa"/>
          </w:tcPr>
          <w:p w14:paraId="535E06C7" w14:textId="73B1D784" w:rsidR="00E223D5" w:rsidRPr="00E223D5" w:rsidRDefault="00E223D5" w:rsidP="00E223D5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E223D5">
              <w:rPr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2572" w:type="dxa"/>
          </w:tcPr>
          <w:p w14:paraId="34FECBD6" w14:textId="77777777" w:rsid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Pełniona funkcja</w:t>
            </w:r>
          </w:p>
          <w:p w14:paraId="5936D75C" w14:textId="36A3624C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27F0C0CF" w14:textId="25FF7565" w:rsidR="00E223D5" w:rsidRPr="00E223D5" w:rsidRDefault="00E223D5" w:rsidP="00E223D5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Doświadczenie zawodowe i kwalifikacje zawodowe</w:t>
            </w:r>
          </w:p>
        </w:tc>
        <w:tc>
          <w:tcPr>
            <w:tcW w:w="2572" w:type="dxa"/>
          </w:tcPr>
          <w:p w14:paraId="5A219D9D" w14:textId="6131161E" w:rsidR="00E223D5" w:rsidRPr="00E223D5" w:rsidRDefault="00E223D5" w:rsidP="00E223D5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Podstawa do dysponowania osobą</w:t>
            </w:r>
            <w:r>
              <w:rPr>
                <w:rStyle w:val="Odwoanieprzypisudolnego"/>
                <w:b/>
                <w:bCs/>
                <w:sz w:val="18"/>
                <w:szCs w:val="18"/>
              </w:rPr>
              <w:footnoteReference w:id="1"/>
            </w:r>
          </w:p>
        </w:tc>
      </w:tr>
      <w:tr w:rsidR="00E223D5" w14:paraId="2B9C79B0" w14:textId="77777777" w:rsidTr="00E223D5">
        <w:tc>
          <w:tcPr>
            <w:tcW w:w="988" w:type="dxa"/>
          </w:tcPr>
          <w:p w14:paraId="17E0F1CE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54" w:type="dxa"/>
          </w:tcPr>
          <w:p w14:paraId="2BA932F2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5026801D" w14:textId="77777777" w:rsid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Menadżer Wydarzenia</w:t>
            </w:r>
          </w:p>
          <w:p w14:paraId="598F1264" w14:textId="77777777" w:rsid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15142FDB" w14:textId="700DB96A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427C920A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3FFB6D4A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  <w:tr w:rsidR="00E223D5" w14:paraId="33C72A42" w14:textId="77777777" w:rsidTr="00E223D5">
        <w:tc>
          <w:tcPr>
            <w:tcW w:w="988" w:type="dxa"/>
          </w:tcPr>
          <w:p w14:paraId="2CF52B8E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54" w:type="dxa"/>
          </w:tcPr>
          <w:p w14:paraId="5494BF86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74F22A88" w14:textId="77777777" w:rsid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Konferansjer</w:t>
            </w:r>
          </w:p>
          <w:p w14:paraId="5BD52929" w14:textId="77777777" w:rsid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  <w:p w14:paraId="698468D2" w14:textId="0956A3C3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17B624C5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72" w:type="dxa"/>
          </w:tcPr>
          <w:p w14:paraId="41AD634C" w14:textId="77777777" w:rsidR="00E223D5" w:rsidRPr="00E223D5" w:rsidRDefault="00E223D5" w:rsidP="00E223D5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</w:tr>
    </w:tbl>
    <w:p w14:paraId="7CBBC5CE" w14:textId="77777777" w:rsidR="00E223D5" w:rsidRPr="00E223D5" w:rsidRDefault="00E223D5" w:rsidP="00E223D5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71652FF6" w14:textId="51EDE661" w:rsidR="00E21403" w:rsidRDefault="00E21403" w:rsidP="00E223D5">
      <w:pPr>
        <w:spacing w:line="276" w:lineRule="auto"/>
        <w:ind w:firstLine="709"/>
        <w:jc w:val="center"/>
        <w:rPr>
          <w:i/>
          <w:iCs/>
          <w:sz w:val="22"/>
          <w:szCs w:val="22"/>
        </w:rPr>
      </w:pPr>
    </w:p>
    <w:p w14:paraId="31687E22" w14:textId="3C87460C" w:rsidR="00587FC4" w:rsidRDefault="00587FC4" w:rsidP="00587FC4">
      <w:pPr>
        <w:jc w:val="right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……………………………………………..</w:t>
      </w:r>
    </w:p>
    <w:p w14:paraId="07C07068" w14:textId="5F82A107" w:rsidR="00587FC4" w:rsidRDefault="00587FC4" w:rsidP="00587FC4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(podpis i pieczątka składającego ofertę </w:t>
      </w:r>
    </w:p>
    <w:p w14:paraId="7CA4F728" w14:textId="77777777" w:rsidR="00587FC4" w:rsidRPr="001C7610" w:rsidRDefault="00587FC4" w:rsidP="00587FC4">
      <w:pPr>
        <w:jc w:val="right"/>
        <w:rPr>
          <w:sz w:val="18"/>
          <w:szCs w:val="18"/>
        </w:rPr>
      </w:pP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</w:t>
      </w:r>
    </w:p>
    <w:p w14:paraId="2EABF460" w14:textId="4216FC5A" w:rsidR="00E21403" w:rsidRPr="00587FC4" w:rsidRDefault="00587FC4" w:rsidP="00587FC4">
      <w:pPr>
        <w:spacing w:line="276" w:lineRule="auto"/>
        <w:jc w:val="both"/>
        <w:rPr>
          <w:sz w:val="22"/>
          <w:szCs w:val="22"/>
        </w:rPr>
      </w:pPr>
      <w:r w:rsidRPr="00587FC4">
        <w:rPr>
          <w:sz w:val="22"/>
          <w:szCs w:val="22"/>
        </w:rPr>
        <w:t>……………………</w:t>
      </w:r>
      <w:r>
        <w:rPr>
          <w:sz w:val="22"/>
          <w:szCs w:val="22"/>
        </w:rPr>
        <w:t>………….</w:t>
      </w:r>
    </w:p>
    <w:p w14:paraId="15636136" w14:textId="2C96FE8C" w:rsidR="0039618B" w:rsidRPr="00587FC4" w:rsidRDefault="00587FC4" w:rsidP="00587FC4">
      <w:pPr>
        <w:spacing w:line="276" w:lineRule="auto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(miejscowość, data)</w:t>
      </w:r>
    </w:p>
    <w:sectPr w:rsidR="0039618B" w:rsidRPr="00587FC4" w:rsidSect="00E223D5">
      <w:headerReference w:type="default" r:id="rId9"/>
      <w:footerReference w:type="default" r:id="rId10"/>
      <w:pgSz w:w="16838" w:h="11906" w:orient="landscape"/>
      <w:pgMar w:top="1276" w:right="2269" w:bottom="1418" w:left="170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3F800" w14:textId="77777777" w:rsidR="005E0AA0" w:rsidRDefault="005E0AA0" w:rsidP="00EE7D7D">
      <w:r>
        <w:separator/>
      </w:r>
    </w:p>
  </w:endnote>
  <w:endnote w:type="continuationSeparator" w:id="0">
    <w:p w14:paraId="0358C557" w14:textId="77777777" w:rsidR="005E0AA0" w:rsidRDefault="005E0AA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15C95" w14:textId="31961FD0" w:rsidR="00EE7D7D" w:rsidRPr="00EE7D7D" w:rsidRDefault="00D26FAF" w:rsidP="00625B1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74F3332" wp14:editId="4EF75EA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B9506" w14:textId="77777777" w:rsidR="005E0AA0" w:rsidRDefault="005E0AA0" w:rsidP="00EE7D7D">
      <w:r>
        <w:separator/>
      </w:r>
    </w:p>
  </w:footnote>
  <w:footnote w:type="continuationSeparator" w:id="0">
    <w:p w14:paraId="0DD2DA72" w14:textId="77777777" w:rsidR="005E0AA0" w:rsidRDefault="005E0AA0" w:rsidP="00EE7D7D">
      <w:r>
        <w:continuationSeparator/>
      </w:r>
    </w:p>
  </w:footnote>
  <w:footnote w:id="1">
    <w:p w14:paraId="332A7862" w14:textId="052870DF" w:rsidR="00E223D5" w:rsidRPr="00E223D5" w:rsidRDefault="00E223D5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>W przypadku wskazania osób, którymi będzie dysponował Wykonawca, do oferty należy dołączyć pisemne zobowiązanie innego/innych podmiotów do oddania do dyspozycji osoby/osób zdol</w:t>
      </w:r>
      <w:r w:rsidR="00587FC4">
        <w:rPr>
          <w:sz w:val="18"/>
          <w:szCs w:val="18"/>
        </w:rPr>
        <w:t>n</w:t>
      </w:r>
      <w:r>
        <w:rPr>
          <w:sz w:val="18"/>
          <w:szCs w:val="18"/>
        </w:rPr>
        <w:t>ej do wykonania zamówi</w:t>
      </w:r>
      <w:r w:rsidR="00587FC4">
        <w:rPr>
          <w:sz w:val="18"/>
          <w:szCs w:val="18"/>
        </w:rPr>
        <w:t>e</w:t>
      </w:r>
      <w:r>
        <w:rPr>
          <w:sz w:val="18"/>
          <w:szCs w:val="18"/>
        </w:rPr>
        <w:t>nia</w:t>
      </w:r>
      <w:r w:rsidR="008F23B9">
        <w:rPr>
          <w:sz w:val="18"/>
          <w:szCs w:val="18"/>
        </w:rPr>
        <w:t xml:space="preserve"> zgodnie z załącznikiem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3391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8F1C76C" wp14:editId="2E7C5A4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4B2F1DC" w14:textId="77777777"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14:paraId="0FF58D8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14:paraId="5A42DFE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293E69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F0355D4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E00675B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A0C3D6" wp14:editId="7985EBB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D0004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B0CE4"/>
    <w:multiLevelType w:val="hybridMultilevel"/>
    <w:tmpl w:val="07165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EF726D9"/>
    <w:multiLevelType w:val="hybridMultilevel"/>
    <w:tmpl w:val="3A82EF8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42B75"/>
    <w:multiLevelType w:val="hybridMultilevel"/>
    <w:tmpl w:val="54827206"/>
    <w:lvl w:ilvl="0" w:tplc="B3E86F80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619D0010"/>
    <w:multiLevelType w:val="hybridMultilevel"/>
    <w:tmpl w:val="029C5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9587C"/>
    <w:multiLevelType w:val="hybridMultilevel"/>
    <w:tmpl w:val="5CDE16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21931"/>
    <w:rsid w:val="0006138B"/>
    <w:rsid w:val="00067EE1"/>
    <w:rsid w:val="000834B0"/>
    <w:rsid w:val="00087555"/>
    <w:rsid w:val="00091EC7"/>
    <w:rsid w:val="000B31C1"/>
    <w:rsid w:val="000B5C1D"/>
    <w:rsid w:val="000C690B"/>
    <w:rsid w:val="000D76E2"/>
    <w:rsid w:val="000D7E52"/>
    <w:rsid w:val="000E0D4C"/>
    <w:rsid w:val="000E2542"/>
    <w:rsid w:val="00104B4C"/>
    <w:rsid w:val="00110FE1"/>
    <w:rsid w:val="00112B41"/>
    <w:rsid w:val="00114145"/>
    <w:rsid w:val="001152E2"/>
    <w:rsid w:val="0011693F"/>
    <w:rsid w:val="001218D1"/>
    <w:rsid w:val="00130B23"/>
    <w:rsid w:val="00146F1F"/>
    <w:rsid w:val="00147205"/>
    <w:rsid w:val="00153E1A"/>
    <w:rsid w:val="001673C6"/>
    <w:rsid w:val="00180011"/>
    <w:rsid w:val="00184D14"/>
    <w:rsid w:val="0018641A"/>
    <w:rsid w:val="00192E67"/>
    <w:rsid w:val="001A761A"/>
    <w:rsid w:val="001D2A15"/>
    <w:rsid w:val="001D6E46"/>
    <w:rsid w:val="001E672A"/>
    <w:rsid w:val="001E7B11"/>
    <w:rsid w:val="001F2198"/>
    <w:rsid w:val="001F35A7"/>
    <w:rsid w:val="00215403"/>
    <w:rsid w:val="00216565"/>
    <w:rsid w:val="00220911"/>
    <w:rsid w:val="002414B9"/>
    <w:rsid w:val="002508E1"/>
    <w:rsid w:val="00252EEE"/>
    <w:rsid w:val="00261DDD"/>
    <w:rsid w:val="0026298C"/>
    <w:rsid w:val="0026509A"/>
    <w:rsid w:val="00280CAF"/>
    <w:rsid w:val="002865B1"/>
    <w:rsid w:val="002919F0"/>
    <w:rsid w:val="002B3E6A"/>
    <w:rsid w:val="002C325D"/>
    <w:rsid w:val="002C3EF1"/>
    <w:rsid w:val="002C640F"/>
    <w:rsid w:val="002D18BF"/>
    <w:rsid w:val="002E3600"/>
    <w:rsid w:val="002F0EDD"/>
    <w:rsid w:val="002F1297"/>
    <w:rsid w:val="002F3C90"/>
    <w:rsid w:val="00305E12"/>
    <w:rsid w:val="003109E5"/>
    <w:rsid w:val="00313435"/>
    <w:rsid w:val="00315648"/>
    <w:rsid w:val="003177D9"/>
    <w:rsid w:val="0031780B"/>
    <w:rsid w:val="00317C4A"/>
    <w:rsid w:val="0032321E"/>
    <w:rsid w:val="0032733D"/>
    <w:rsid w:val="00327FA0"/>
    <w:rsid w:val="00331772"/>
    <w:rsid w:val="003468C2"/>
    <w:rsid w:val="0039116A"/>
    <w:rsid w:val="0039618B"/>
    <w:rsid w:val="003A7690"/>
    <w:rsid w:val="003B6933"/>
    <w:rsid w:val="003C292C"/>
    <w:rsid w:val="003C56B6"/>
    <w:rsid w:val="0041510E"/>
    <w:rsid w:val="0042048C"/>
    <w:rsid w:val="00424E75"/>
    <w:rsid w:val="00432138"/>
    <w:rsid w:val="00461609"/>
    <w:rsid w:val="00470F19"/>
    <w:rsid w:val="004737CC"/>
    <w:rsid w:val="0048751A"/>
    <w:rsid w:val="00496C90"/>
    <w:rsid w:val="004A4D9F"/>
    <w:rsid w:val="004A6555"/>
    <w:rsid w:val="004B63D1"/>
    <w:rsid w:val="004C0F05"/>
    <w:rsid w:val="004F539C"/>
    <w:rsid w:val="0052122B"/>
    <w:rsid w:val="00537C20"/>
    <w:rsid w:val="00587FC4"/>
    <w:rsid w:val="00595D6D"/>
    <w:rsid w:val="005A2876"/>
    <w:rsid w:val="005D5465"/>
    <w:rsid w:val="005E0AA0"/>
    <w:rsid w:val="005E4B4E"/>
    <w:rsid w:val="005E6F4F"/>
    <w:rsid w:val="00601613"/>
    <w:rsid w:val="00607BD0"/>
    <w:rsid w:val="006101A2"/>
    <w:rsid w:val="00625B16"/>
    <w:rsid w:val="006808DF"/>
    <w:rsid w:val="006911FE"/>
    <w:rsid w:val="006A45F1"/>
    <w:rsid w:val="006D3027"/>
    <w:rsid w:val="006E7D41"/>
    <w:rsid w:val="00716A80"/>
    <w:rsid w:val="00737280"/>
    <w:rsid w:val="00756FD3"/>
    <w:rsid w:val="0079085A"/>
    <w:rsid w:val="007B77AD"/>
    <w:rsid w:val="007C28A6"/>
    <w:rsid w:val="007D38D2"/>
    <w:rsid w:val="007E2B5B"/>
    <w:rsid w:val="007E70F5"/>
    <w:rsid w:val="007F3A3F"/>
    <w:rsid w:val="00801CAC"/>
    <w:rsid w:val="00811B08"/>
    <w:rsid w:val="008165CE"/>
    <w:rsid w:val="008249BC"/>
    <w:rsid w:val="00836C7D"/>
    <w:rsid w:val="00850152"/>
    <w:rsid w:val="008544D0"/>
    <w:rsid w:val="00863B5C"/>
    <w:rsid w:val="00864205"/>
    <w:rsid w:val="00876024"/>
    <w:rsid w:val="00877281"/>
    <w:rsid w:val="008B3E39"/>
    <w:rsid w:val="008B5488"/>
    <w:rsid w:val="008C05C9"/>
    <w:rsid w:val="008D05D0"/>
    <w:rsid w:val="008D68B0"/>
    <w:rsid w:val="008E6056"/>
    <w:rsid w:val="008E78FC"/>
    <w:rsid w:val="008F23B9"/>
    <w:rsid w:val="008F2C34"/>
    <w:rsid w:val="008F711E"/>
    <w:rsid w:val="00917140"/>
    <w:rsid w:val="00923940"/>
    <w:rsid w:val="00935B8E"/>
    <w:rsid w:val="00944D18"/>
    <w:rsid w:val="00945A82"/>
    <w:rsid w:val="00955A4B"/>
    <w:rsid w:val="00955D02"/>
    <w:rsid w:val="00971FD5"/>
    <w:rsid w:val="00972B10"/>
    <w:rsid w:val="00973AED"/>
    <w:rsid w:val="00973BF1"/>
    <w:rsid w:val="00973C35"/>
    <w:rsid w:val="0098212B"/>
    <w:rsid w:val="009853F2"/>
    <w:rsid w:val="00991B0B"/>
    <w:rsid w:val="00997B55"/>
    <w:rsid w:val="009A2A17"/>
    <w:rsid w:val="009A4FA5"/>
    <w:rsid w:val="009B3C25"/>
    <w:rsid w:val="009B5360"/>
    <w:rsid w:val="009B67C6"/>
    <w:rsid w:val="009D21ED"/>
    <w:rsid w:val="009F7D2D"/>
    <w:rsid w:val="00A05D5A"/>
    <w:rsid w:val="00A1661B"/>
    <w:rsid w:val="00A203FC"/>
    <w:rsid w:val="00A245CB"/>
    <w:rsid w:val="00A50FC3"/>
    <w:rsid w:val="00A72ED1"/>
    <w:rsid w:val="00A73662"/>
    <w:rsid w:val="00A7487C"/>
    <w:rsid w:val="00A83526"/>
    <w:rsid w:val="00A850EE"/>
    <w:rsid w:val="00AB6641"/>
    <w:rsid w:val="00AC004E"/>
    <w:rsid w:val="00AC79E5"/>
    <w:rsid w:val="00AE11FC"/>
    <w:rsid w:val="00AE22A2"/>
    <w:rsid w:val="00AE4870"/>
    <w:rsid w:val="00B075DB"/>
    <w:rsid w:val="00B21D08"/>
    <w:rsid w:val="00B26449"/>
    <w:rsid w:val="00B27675"/>
    <w:rsid w:val="00B5752F"/>
    <w:rsid w:val="00B85BD4"/>
    <w:rsid w:val="00B91561"/>
    <w:rsid w:val="00B95767"/>
    <w:rsid w:val="00B97AA4"/>
    <w:rsid w:val="00BA67B6"/>
    <w:rsid w:val="00BE4A0C"/>
    <w:rsid w:val="00BF373B"/>
    <w:rsid w:val="00BF49C3"/>
    <w:rsid w:val="00BF50F9"/>
    <w:rsid w:val="00BF7A02"/>
    <w:rsid w:val="00C010A1"/>
    <w:rsid w:val="00C05320"/>
    <w:rsid w:val="00C27FBE"/>
    <w:rsid w:val="00C310F7"/>
    <w:rsid w:val="00C53036"/>
    <w:rsid w:val="00C5366B"/>
    <w:rsid w:val="00C54913"/>
    <w:rsid w:val="00C57783"/>
    <w:rsid w:val="00C63F83"/>
    <w:rsid w:val="00C64274"/>
    <w:rsid w:val="00C65C5E"/>
    <w:rsid w:val="00C832D3"/>
    <w:rsid w:val="00C93B46"/>
    <w:rsid w:val="00CB55DD"/>
    <w:rsid w:val="00CC75E6"/>
    <w:rsid w:val="00CC78C7"/>
    <w:rsid w:val="00CE100E"/>
    <w:rsid w:val="00CE35E4"/>
    <w:rsid w:val="00CF4CE6"/>
    <w:rsid w:val="00D05575"/>
    <w:rsid w:val="00D2675C"/>
    <w:rsid w:val="00D26FAF"/>
    <w:rsid w:val="00D7612B"/>
    <w:rsid w:val="00D834E7"/>
    <w:rsid w:val="00D8685F"/>
    <w:rsid w:val="00D964F4"/>
    <w:rsid w:val="00DA2873"/>
    <w:rsid w:val="00DB1EC2"/>
    <w:rsid w:val="00DD0530"/>
    <w:rsid w:val="00DD3CE4"/>
    <w:rsid w:val="00DD45B2"/>
    <w:rsid w:val="00DF4A06"/>
    <w:rsid w:val="00E20381"/>
    <w:rsid w:val="00E211F9"/>
    <w:rsid w:val="00E21220"/>
    <w:rsid w:val="00E21403"/>
    <w:rsid w:val="00E21A46"/>
    <w:rsid w:val="00E223D5"/>
    <w:rsid w:val="00E43BE7"/>
    <w:rsid w:val="00E43E41"/>
    <w:rsid w:val="00E54A78"/>
    <w:rsid w:val="00E66468"/>
    <w:rsid w:val="00E757FA"/>
    <w:rsid w:val="00E97E37"/>
    <w:rsid w:val="00EB3F36"/>
    <w:rsid w:val="00EC64CC"/>
    <w:rsid w:val="00EC7C85"/>
    <w:rsid w:val="00ED0BBD"/>
    <w:rsid w:val="00EE548D"/>
    <w:rsid w:val="00EE7D7D"/>
    <w:rsid w:val="00EF700B"/>
    <w:rsid w:val="00F057F1"/>
    <w:rsid w:val="00F233A0"/>
    <w:rsid w:val="00F25425"/>
    <w:rsid w:val="00F255CF"/>
    <w:rsid w:val="00F26FE3"/>
    <w:rsid w:val="00F47FF6"/>
    <w:rsid w:val="00F54512"/>
    <w:rsid w:val="00F55AD2"/>
    <w:rsid w:val="00F563DE"/>
    <w:rsid w:val="00F6400E"/>
    <w:rsid w:val="00F81159"/>
    <w:rsid w:val="00F924EB"/>
    <w:rsid w:val="00F93F44"/>
    <w:rsid w:val="00F96F15"/>
    <w:rsid w:val="00FA66C9"/>
    <w:rsid w:val="00FB32CA"/>
    <w:rsid w:val="00FB3674"/>
    <w:rsid w:val="00FB6850"/>
    <w:rsid w:val="00FE31ED"/>
    <w:rsid w:val="00FE3D08"/>
    <w:rsid w:val="00FF2495"/>
    <w:rsid w:val="00F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66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EDEF4-4261-427E-B277-FC5EEC45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14</TotalTime>
  <Pages>1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Cezary Szymański</cp:lastModifiedBy>
  <cp:revision>5</cp:revision>
  <cp:lastPrinted>2019-10-23T12:24:00Z</cp:lastPrinted>
  <dcterms:created xsi:type="dcterms:W3CDTF">2019-11-07T11:11:00Z</dcterms:created>
  <dcterms:modified xsi:type="dcterms:W3CDTF">2019-11-13T15:05:00Z</dcterms:modified>
</cp:coreProperties>
</file>